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0E9BE" w14:textId="77777777" w:rsidR="00C522F8" w:rsidRDefault="00C522F8" w:rsidP="00C522F8">
      <w:pPr>
        <w:spacing w:beforeLines="100" w:before="312" w:afterLines="100" w:after="312"/>
        <w:jc w:val="center"/>
        <w:rPr>
          <w:rFonts w:ascii="Arial Black" w:hAnsi="Times New Roman"/>
          <w:b/>
          <w:sz w:val="52"/>
          <w:szCs w:val="52"/>
        </w:rPr>
      </w:pPr>
    </w:p>
    <w:p w14:paraId="4423E308" w14:textId="77777777" w:rsidR="004C61CD" w:rsidRPr="00B220FF" w:rsidRDefault="004C61CD" w:rsidP="004C61CD">
      <w:pPr>
        <w:spacing w:beforeLines="100" w:before="312" w:afterLines="100" w:after="312"/>
        <w:jc w:val="center"/>
        <w:rPr>
          <w:rFonts w:ascii="黑体" w:eastAsia="黑体" w:hAnsi="黑体"/>
          <w:b/>
          <w:sz w:val="52"/>
          <w:szCs w:val="52"/>
        </w:rPr>
      </w:pPr>
    </w:p>
    <w:p w14:paraId="2FC98EE9" w14:textId="77777777" w:rsidR="00643811" w:rsidRPr="00E258F9" w:rsidRDefault="00906BF7" w:rsidP="00643811">
      <w:pPr>
        <w:pStyle w:val="1"/>
        <w:pBdr>
          <w:bottom w:val="thinThickThinMediumGap" w:sz="18" w:space="1" w:color="auto"/>
        </w:pBdr>
        <w:jc w:val="center"/>
        <w:rPr>
          <w:rFonts w:ascii="黑体" w:eastAsia="黑体" w:hAnsi="黑体"/>
          <w:sz w:val="52"/>
          <w:szCs w:val="52"/>
        </w:rPr>
      </w:pPr>
      <w:bookmarkStart w:id="0" w:name="_Toc440619621"/>
      <w:bookmarkStart w:id="1" w:name="_Toc10301700"/>
      <w:r w:rsidRPr="00E258F9">
        <w:rPr>
          <w:rFonts w:ascii="黑体" w:eastAsia="黑体" w:hAnsi="黑体" w:cs="Arial" w:hint="cs"/>
          <w:sz w:val="52"/>
          <w:szCs w:val="52"/>
        </w:rPr>
        <w:t>TC</w:t>
      </w:r>
      <w:r w:rsidR="00870DFE" w:rsidRPr="00E258F9">
        <w:rPr>
          <w:rFonts w:ascii="黑体" w:eastAsia="黑体" w:hAnsi="黑体" w:cs="Arial" w:hint="eastAsia"/>
          <w:sz w:val="52"/>
          <w:szCs w:val="52"/>
        </w:rPr>
        <w:t>7207</w:t>
      </w:r>
      <w:r w:rsidR="00643811" w:rsidRPr="00E258F9">
        <w:rPr>
          <w:rFonts w:ascii="黑体" w:eastAsia="黑体" w:hAnsi="黑体" w:hint="eastAsia"/>
          <w:sz w:val="52"/>
          <w:szCs w:val="52"/>
        </w:rPr>
        <w:t>数据手册</w:t>
      </w:r>
      <w:bookmarkEnd w:id="0"/>
      <w:bookmarkEnd w:id="1"/>
    </w:p>
    <w:p w14:paraId="627C54CA" w14:textId="77777777" w:rsidR="00B33B1C" w:rsidRPr="00B220FF" w:rsidRDefault="00906BF7" w:rsidP="00B33B1C">
      <w:pPr>
        <w:spacing w:beforeLines="100" w:before="312" w:afterLines="100" w:after="312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青岛</w:t>
      </w:r>
      <w:r>
        <w:rPr>
          <w:rFonts w:ascii="黑体" w:eastAsia="黑体" w:hAnsi="黑体"/>
          <w:b/>
          <w:sz w:val="44"/>
          <w:szCs w:val="44"/>
        </w:rPr>
        <w:t>鼎信通讯股份</w:t>
      </w:r>
      <w:r w:rsidR="00B33B1C" w:rsidRPr="00B220FF">
        <w:rPr>
          <w:rFonts w:ascii="黑体" w:eastAsia="黑体" w:hAnsi="黑体" w:hint="eastAsia"/>
          <w:b/>
          <w:sz w:val="44"/>
          <w:szCs w:val="44"/>
        </w:rPr>
        <w:t>有限公司</w:t>
      </w:r>
    </w:p>
    <w:p w14:paraId="56CDA28C" w14:textId="77777777" w:rsidR="00B33B1C" w:rsidRDefault="00B33B1C" w:rsidP="00B33B1C">
      <w:pPr>
        <w:spacing w:beforeLines="100" w:before="312" w:afterLines="100" w:after="312"/>
        <w:jc w:val="center"/>
        <w:rPr>
          <w:rFonts w:ascii="Arial Black" w:hAnsi="Times New Roman"/>
          <w:b/>
          <w:sz w:val="52"/>
          <w:szCs w:val="52"/>
        </w:rPr>
      </w:pPr>
    </w:p>
    <w:p w14:paraId="29E1B48B" w14:textId="77777777" w:rsidR="000E2727" w:rsidRDefault="000E2727" w:rsidP="00A86455">
      <w:pPr>
        <w:jc w:val="center"/>
      </w:pPr>
    </w:p>
    <w:p w14:paraId="52D8109C" w14:textId="77777777" w:rsidR="000E2727" w:rsidRDefault="000E2727" w:rsidP="00A86455">
      <w:pPr>
        <w:jc w:val="center"/>
      </w:pPr>
    </w:p>
    <w:p w14:paraId="460221E3" w14:textId="77777777" w:rsidR="000E2727" w:rsidRDefault="000E2727" w:rsidP="00A86455">
      <w:pPr>
        <w:jc w:val="center"/>
      </w:pPr>
    </w:p>
    <w:p w14:paraId="5ADAECE9" w14:textId="77777777" w:rsidR="000E2727" w:rsidRDefault="000E2727" w:rsidP="00A86455">
      <w:pPr>
        <w:jc w:val="center"/>
      </w:pPr>
    </w:p>
    <w:p w14:paraId="1BBF929E" w14:textId="77777777" w:rsidR="000E2727" w:rsidRDefault="000E2727" w:rsidP="00A86455">
      <w:pPr>
        <w:jc w:val="center"/>
      </w:pPr>
    </w:p>
    <w:p w14:paraId="1F68876D" w14:textId="77777777" w:rsidR="000E2727" w:rsidRDefault="000E2727" w:rsidP="00A86455">
      <w:pPr>
        <w:jc w:val="center"/>
      </w:pPr>
    </w:p>
    <w:p w14:paraId="082013C7" w14:textId="77777777" w:rsidR="000E2727" w:rsidRDefault="000E2727" w:rsidP="00283984"/>
    <w:p w14:paraId="51A36F17" w14:textId="77777777" w:rsidR="001F591E" w:rsidRDefault="001F591E" w:rsidP="00283984">
      <w:pPr>
        <w:sectPr w:rsidR="001F591E" w:rsidSect="00742E8D">
          <w:headerReference w:type="default" r:id="rId8"/>
          <w:footerReference w:type="default" r:id="rId9"/>
          <w:pgSz w:w="11906" w:h="16838" w:code="9"/>
          <w:pgMar w:top="1134" w:right="1106" w:bottom="1134" w:left="1134" w:header="471" w:footer="720" w:gutter="0"/>
          <w:cols w:space="425"/>
          <w:docGrid w:type="linesAndChars" w:linePitch="312"/>
        </w:sectPr>
      </w:pPr>
    </w:p>
    <w:p w14:paraId="05E9AF3C" w14:textId="77777777" w:rsidR="001F591E" w:rsidRPr="000E78EA" w:rsidRDefault="001F591E" w:rsidP="000E78EA">
      <w:pPr>
        <w:pStyle w:val="1"/>
        <w:pBdr>
          <w:bottom w:val="double" w:sz="6" w:space="1" w:color="auto"/>
        </w:pBdr>
        <w:rPr>
          <w:rFonts w:ascii="黑体" w:eastAsia="黑体" w:hAnsi="黑体"/>
        </w:rPr>
      </w:pPr>
      <w:bookmarkStart w:id="2" w:name="_Toc418685878"/>
      <w:bookmarkStart w:id="3" w:name="_Toc505926727"/>
      <w:bookmarkStart w:id="4" w:name="_Toc10301701"/>
      <w:r w:rsidRPr="000E78EA">
        <w:rPr>
          <w:rFonts w:ascii="黑体" w:eastAsia="黑体" w:hAnsi="黑体" w:hint="eastAsia"/>
        </w:rPr>
        <w:lastRenderedPageBreak/>
        <w:t>TC</w:t>
      </w:r>
      <w:r w:rsidR="00FC64DB">
        <w:rPr>
          <w:rFonts w:ascii="黑体" w:eastAsia="黑体" w:hAnsi="黑体"/>
        </w:rPr>
        <w:t>7</w:t>
      </w:r>
      <w:r w:rsidR="00870DFE">
        <w:rPr>
          <w:rFonts w:ascii="黑体" w:eastAsia="黑体" w:hAnsi="黑体" w:hint="eastAsia"/>
        </w:rPr>
        <w:t>207</w:t>
      </w:r>
      <w:r w:rsidRPr="000E78EA">
        <w:rPr>
          <w:rFonts w:ascii="黑体" w:eastAsia="黑体" w:hAnsi="黑体" w:hint="eastAsia"/>
        </w:rPr>
        <w:t>简介</w:t>
      </w:r>
      <w:bookmarkEnd w:id="2"/>
      <w:bookmarkEnd w:id="3"/>
      <w:bookmarkEnd w:id="4"/>
    </w:p>
    <w:p w14:paraId="70F43728" w14:textId="77777777" w:rsidR="001F591E" w:rsidRPr="005578D2" w:rsidRDefault="001F591E" w:rsidP="001F591E">
      <w:pPr>
        <w:rPr>
          <w:b/>
          <w:sz w:val="24"/>
        </w:rPr>
        <w:sectPr w:rsidR="001F591E" w:rsidRPr="005578D2" w:rsidSect="00742E8D">
          <w:pgSz w:w="11906" w:h="16838" w:code="9"/>
          <w:pgMar w:top="1134" w:right="1134" w:bottom="1021" w:left="1134" w:header="468" w:footer="720" w:gutter="0"/>
          <w:cols w:space="425"/>
          <w:docGrid w:type="lines" w:linePitch="312"/>
        </w:sectPr>
      </w:pPr>
    </w:p>
    <w:p w14:paraId="63F4F9BB" w14:textId="77777777" w:rsidR="00E75194" w:rsidRDefault="00E75194" w:rsidP="001F591E">
      <w:pPr>
        <w:rPr>
          <w:b/>
          <w:sz w:val="24"/>
        </w:rPr>
      </w:pPr>
      <w:r w:rsidRPr="00E75194">
        <w:rPr>
          <w:rFonts w:hint="eastAsia"/>
          <w:b/>
          <w:sz w:val="24"/>
        </w:rPr>
        <w:t>概述</w:t>
      </w:r>
    </w:p>
    <w:p w14:paraId="481D730B" w14:textId="77777777" w:rsidR="004D749D" w:rsidRPr="00E75194" w:rsidRDefault="004D749D" w:rsidP="001F591E">
      <w:pPr>
        <w:rPr>
          <w:b/>
          <w:sz w:val="24"/>
        </w:rPr>
      </w:pPr>
    </w:p>
    <w:p w14:paraId="2CD34D5B" w14:textId="77777777" w:rsidR="00870DFE" w:rsidRDefault="00870DFE" w:rsidP="00870DFE">
      <w:pPr>
        <w:pStyle w:val="af6"/>
        <w:spacing w:after="93"/>
        <w:ind w:firstLine="420"/>
        <w:rPr>
          <w:sz w:val="24"/>
        </w:rPr>
      </w:pPr>
      <w:r>
        <w:rPr>
          <w:rFonts w:hint="eastAsia"/>
        </w:rPr>
        <w:t>TC7207</w:t>
      </w:r>
      <w:r w:rsidRPr="00C91FCD">
        <w:rPr>
          <w:rFonts w:hint="eastAsia"/>
        </w:rPr>
        <w:t>是一款</w:t>
      </w:r>
      <w:r>
        <w:rPr>
          <w:rFonts w:hint="eastAsia"/>
        </w:rPr>
        <w:t>低功耗，宽电压范围输入的小功率型</w:t>
      </w:r>
      <w:r w:rsidRPr="00C91FCD">
        <w:rPr>
          <w:rFonts w:hint="eastAsia"/>
        </w:rPr>
        <w:t>同步降压式</w:t>
      </w:r>
      <w:r>
        <w:rPr>
          <w:rFonts w:hint="eastAsia"/>
        </w:rPr>
        <w:t>DCDC芯片，</w:t>
      </w:r>
      <w:r w:rsidRPr="00C91FCD">
        <w:rPr>
          <w:rFonts w:hint="eastAsia"/>
        </w:rPr>
        <w:t>输出电压</w:t>
      </w:r>
      <w:r>
        <w:rPr>
          <w:rFonts w:hint="eastAsia"/>
        </w:rPr>
        <w:t>5</w:t>
      </w:r>
      <w:r w:rsidRPr="00C91FCD">
        <w:rPr>
          <w:rFonts w:hint="eastAsia"/>
        </w:rPr>
        <w:t>V</w:t>
      </w:r>
      <w:r>
        <w:rPr>
          <w:rFonts w:hint="eastAsia"/>
        </w:rPr>
        <w:t>，最大负载电流90mA。</w:t>
      </w:r>
      <w:r>
        <w:rPr>
          <w:rFonts w:hint="eastAsia"/>
          <w:szCs w:val="21"/>
        </w:rPr>
        <w:t>芯片</w:t>
      </w:r>
      <w:r w:rsidRPr="00C91FCD">
        <w:rPr>
          <w:rFonts w:hint="eastAsia"/>
        </w:rPr>
        <w:t>具有过温检测</w:t>
      </w:r>
      <w:r>
        <w:rPr>
          <w:rFonts w:hint="eastAsia"/>
        </w:rPr>
        <w:t>及峰值</w:t>
      </w:r>
      <w:r w:rsidRPr="00C91FCD">
        <w:rPr>
          <w:rFonts w:hint="eastAsia"/>
        </w:rPr>
        <w:t>限流</w:t>
      </w:r>
      <w:r>
        <w:rPr>
          <w:rFonts w:hint="eastAsia"/>
        </w:rPr>
        <w:t>功能。</w:t>
      </w:r>
    </w:p>
    <w:p w14:paraId="414B662A" w14:textId="77777777" w:rsidR="00E75194" w:rsidRPr="00870DFE" w:rsidRDefault="00E75194" w:rsidP="001F591E">
      <w:pPr>
        <w:rPr>
          <w:rFonts w:ascii="Courier New" w:hAnsi="Courier New" w:cs="Courier New"/>
        </w:rPr>
      </w:pPr>
    </w:p>
    <w:p w14:paraId="049B2564" w14:textId="77777777" w:rsidR="00E75194" w:rsidRDefault="00E75194" w:rsidP="001F591E">
      <w:pPr>
        <w:rPr>
          <w:rFonts w:ascii="Courier New" w:hAnsi="Courier New" w:cs="Courier New"/>
        </w:rPr>
      </w:pPr>
    </w:p>
    <w:p w14:paraId="4EF60F6B" w14:textId="77777777" w:rsidR="00E75194" w:rsidRDefault="00E75194" w:rsidP="001F591E">
      <w:pPr>
        <w:rPr>
          <w:rFonts w:ascii="Courier New" w:hAnsi="Courier New" w:cs="Courier New"/>
        </w:rPr>
      </w:pPr>
    </w:p>
    <w:p w14:paraId="50BA6E83" w14:textId="77777777" w:rsidR="00E75194" w:rsidRDefault="00E75194" w:rsidP="001F591E">
      <w:pPr>
        <w:rPr>
          <w:rFonts w:ascii="Courier New" w:hAnsi="Courier New" w:cs="Courier New"/>
        </w:rPr>
      </w:pPr>
    </w:p>
    <w:p w14:paraId="1B2E6DFC" w14:textId="77777777" w:rsidR="00E75194" w:rsidRDefault="00E75194" w:rsidP="001F591E">
      <w:pPr>
        <w:rPr>
          <w:rFonts w:ascii="Courier New" w:hAnsi="Courier New" w:cs="Courier New"/>
        </w:rPr>
      </w:pPr>
    </w:p>
    <w:p w14:paraId="5F3E2095" w14:textId="77777777" w:rsidR="00E75194" w:rsidRDefault="00E75194" w:rsidP="001F591E">
      <w:pPr>
        <w:rPr>
          <w:rFonts w:ascii="Courier New" w:hAnsi="Courier New" w:cs="Courier New"/>
        </w:rPr>
      </w:pPr>
    </w:p>
    <w:p w14:paraId="6D74CB45" w14:textId="77777777" w:rsidR="00E75194" w:rsidRDefault="00E75194" w:rsidP="001F591E">
      <w:pPr>
        <w:rPr>
          <w:rFonts w:ascii="Courier New" w:hAnsi="Courier New" w:cs="Courier New"/>
        </w:rPr>
      </w:pPr>
    </w:p>
    <w:p w14:paraId="34A6F96C" w14:textId="77777777" w:rsidR="00E75194" w:rsidRDefault="00E75194" w:rsidP="001F591E">
      <w:pPr>
        <w:rPr>
          <w:rFonts w:ascii="Courier New" w:hAnsi="Courier New" w:cs="Courier New"/>
        </w:rPr>
      </w:pPr>
    </w:p>
    <w:p w14:paraId="04BB78AF" w14:textId="77777777" w:rsidR="00E75194" w:rsidRDefault="00E75194" w:rsidP="001F591E">
      <w:pPr>
        <w:rPr>
          <w:rFonts w:ascii="Courier New" w:hAnsi="Courier New" w:cs="Courier New"/>
        </w:rPr>
      </w:pPr>
    </w:p>
    <w:p w14:paraId="271179E3" w14:textId="77777777" w:rsidR="00E75194" w:rsidRDefault="00E75194" w:rsidP="001F591E">
      <w:pPr>
        <w:rPr>
          <w:rFonts w:ascii="Courier New" w:hAnsi="Courier New" w:cs="Courier New"/>
        </w:rPr>
      </w:pPr>
    </w:p>
    <w:p w14:paraId="647DC8AA" w14:textId="77777777" w:rsidR="00E75194" w:rsidRDefault="00E75194" w:rsidP="001F591E">
      <w:pPr>
        <w:rPr>
          <w:rFonts w:ascii="Courier New" w:hAnsi="Courier New" w:cs="Courier New"/>
        </w:rPr>
      </w:pPr>
    </w:p>
    <w:p w14:paraId="4887FB5F" w14:textId="77777777" w:rsidR="00E75194" w:rsidRPr="00E75194" w:rsidRDefault="00E75194" w:rsidP="001F591E">
      <w:pPr>
        <w:rPr>
          <w:rFonts w:ascii="Courier New" w:hAnsi="Courier New" w:cs="Courier New"/>
        </w:rPr>
      </w:pPr>
    </w:p>
    <w:p w14:paraId="23C34EA5" w14:textId="77777777" w:rsidR="001F591E" w:rsidRDefault="00E75194" w:rsidP="001F591E">
      <w:pPr>
        <w:rPr>
          <w:b/>
          <w:sz w:val="24"/>
        </w:rPr>
      </w:pPr>
      <w:r>
        <w:rPr>
          <w:rFonts w:hint="eastAsia"/>
          <w:b/>
          <w:sz w:val="24"/>
        </w:rPr>
        <w:t>特点</w:t>
      </w:r>
    </w:p>
    <w:p w14:paraId="16ACCF55" w14:textId="77777777" w:rsidR="004D749D" w:rsidRPr="00810047" w:rsidRDefault="004D749D" w:rsidP="001F591E">
      <w:pPr>
        <w:rPr>
          <w:b/>
          <w:sz w:val="24"/>
          <w:lang w:val="pt-BR"/>
        </w:rPr>
      </w:pPr>
    </w:p>
    <w:p w14:paraId="7E9ABCFA" w14:textId="77777777" w:rsidR="00870DFE" w:rsidRPr="005D51C9" w:rsidRDefault="00870DFE" w:rsidP="00870DFE">
      <w:pPr>
        <w:numPr>
          <w:ilvl w:val="0"/>
          <w:numId w:val="9"/>
        </w:numPr>
        <w:ind w:left="839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工作电压范围</w:t>
      </w:r>
      <w:r>
        <w:rPr>
          <w:rFonts w:asciiTheme="minorEastAsia" w:eastAsiaTheme="minorEastAsia" w:hAnsiTheme="minorEastAsia" w:hint="eastAsia"/>
          <w:szCs w:val="21"/>
        </w:rPr>
        <w:t>：</w:t>
      </w:r>
      <w:r w:rsidRPr="00DE575E">
        <w:rPr>
          <w:szCs w:val="21"/>
        </w:rPr>
        <w:t>+</w:t>
      </w:r>
      <w:r>
        <w:rPr>
          <w:rFonts w:hint="eastAsia"/>
          <w:szCs w:val="21"/>
        </w:rPr>
        <w:t>5</w:t>
      </w:r>
      <w:r w:rsidRPr="00DE575E">
        <w:rPr>
          <w:szCs w:val="21"/>
        </w:rPr>
        <w:t>~+</w:t>
      </w:r>
      <w:r>
        <w:rPr>
          <w:rFonts w:hint="eastAsia"/>
          <w:szCs w:val="21"/>
        </w:rPr>
        <w:t>25</w:t>
      </w:r>
      <w:r w:rsidRPr="00DE575E">
        <w:rPr>
          <w:szCs w:val="21"/>
        </w:rPr>
        <w:t>V</w:t>
      </w:r>
    </w:p>
    <w:p w14:paraId="1150BF81" w14:textId="77777777" w:rsidR="00870DFE" w:rsidRPr="00C642D4" w:rsidRDefault="00870DFE" w:rsidP="00870DFE">
      <w:pPr>
        <w:numPr>
          <w:ilvl w:val="0"/>
          <w:numId w:val="9"/>
        </w:numPr>
        <w:ind w:left="839"/>
        <w:rPr>
          <w:rFonts w:ascii="宋体" w:hAnsi="宋体"/>
          <w:szCs w:val="21"/>
        </w:rPr>
      </w:pPr>
      <w:r>
        <w:rPr>
          <w:rFonts w:hint="eastAsia"/>
          <w:szCs w:val="21"/>
        </w:rPr>
        <w:t>输出电压：</w:t>
      </w:r>
      <w:r>
        <w:rPr>
          <w:rFonts w:hint="eastAsia"/>
          <w:szCs w:val="21"/>
        </w:rPr>
        <w:t>5V</w:t>
      </w:r>
    </w:p>
    <w:p w14:paraId="61CF74EE" w14:textId="77777777" w:rsidR="00870DFE" w:rsidRPr="00C91FCD" w:rsidRDefault="00870DFE" w:rsidP="00870DFE">
      <w:pPr>
        <w:numPr>
          <w:ilvl w:val="0"/>
          <w:numId w:val="9"/>
        </w:numPr>
        <w:ind w:left="839"/>
        <w:rPr>
          <w:rFonts w:ascii="宋体" w:hAnsi="宋体"/>
          <w:szCs w:val="21"/>
        </w:rPr>
      </w:pPr>
      <w:r>
        <w:rPr>
          <w:rFonts w:hint="eastAsia"/>
          <w:szCs w:val="21"/>
        </w:rPr>
        <w:t>最大负载电流：</w:t>
      </w:r>
      <w:r>
        <w:rPr>
          <w:rFonts w:hint="eastAsia"/>
          <w:szCs w:val="21"/>
        </w:rPr>
        <w:t>9</w:t>
      </w:r>
      <w:r>
        <w:rPr>
          <w:szCs w:val="21"/>
        </w:rPr>
        <w:t>0</w:t>
      </w:r>
      <w:r>
        <w:rPr>
          <w:rFonts w:hint="eastAsia"/>
          <w:szCs w:val="21"/>
        </w:rPr>
        <w:t>mA</w:t>
      </w:r>
    </w:p>
    <w:p w14:paraId="6EC5A9B9" w14:textId="77777777" w:rsidR="00870DFE" w:rsidRDefault="00870DFE" w:rsidP="00870DFE">
      <w:pPr>
        <w:numPr>
          <w:ilvl w:val="0"/>
          <w:numId w:val="9"/>
        </w:numPr>
        <w:ind w:left="839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PSM（Pulse Skip Mode）控制输出</w:t>
      </w:r>
    </w:p>
    <w:p w14:paraId="300D0130" w14:textId="77777777" w:rsidR="00870DFE" w:rsidRDefault="00870DFE" w:rsidP="00870DFE">
      <w:pPr>
        <w:numPr>
          <w:ilvl w:val="0"/>
          <w:numId w:val="9"/>
        </w:numPr>
        <w:rPr>
          <w:rFonts w:ascii="Courier New" w:hAnsi="Courier New" w:cs="Courier New"/>
        </w:rPr>
      </w:pPr>
      <w:r w:rsidRPr="005578D2">
        <w:rPr>
          <w:rFonts w:ascii="Courier New" w:hAnsi="Courier New" w:cs="Courier New" w:hint="eastAsia"/>
        </w:rPr>
        <w:t>芯片自带</w:t>
      </w:r>
      <w:r w:rsidR="00E258F9">
        <w:rPr>
          <w:rFonts w:ascii="Courier New" w:hAnsi="Courier New" w:cs="Courier New" w:hint="eastAsia"/>
        </w:rPr>
        <w:t>限</w:t>
      </w:r>
      <w:r>
        <w:rPr>
          <w:rFonts w:ascii="Courier New" w:hAnsi="Courier New" w:cs="Courier New" w:hint="eastAsia"/>
        </w:rPr>
        <w:t>流和</w:t>
      </w:r>
      <w:r w:rsidRPr="005578D2">
        <w:rPr>
          <w:rFonts w:ascii="Courier New" w:hAnsi="Courier New" w:cs="Courier New" w:hint="eastAsia"/>
        </w:rPr>
        <w:t>过温保护功能</w:t>
      </w:r>
    </w:p>
    <w:p w14:paraId="7DF36653" w14:textId="77777777" w:rsidR="00870DFE" w:rsidRDefault="00870DFE" w:rsidP="00870DFE">
      <w:pPr>
        <w:ind w:left="840"/>
        <w:rPr>
          <w:rFonts w:ascii="Courier New" w:hAnsi="Courier New" w:cs="Courier New"/>
        </w:rPr>
      </w:pPr>
    </w:p>
    <w:p w14:paraId="7DA980D3" w14:textId="77777777" w:rsidR="00870DFE" w:rsidRDefault="00870DFE" w:rsidP="00870DFE">
      <w:pPr>
        <w:rPr>
          <w:rFonts w:ascii="宋体" w:hAnsi="宋体"/>
          <w:szCs w:val="21"/>
        </w:rPr>
      </w:pPr>
    </w:p>
    <w:p w14:paraId="6AC01676" w14:textId="77777777" w:rsidR="00870DFE" w:rsidRDefault="00870DFE" w:rsidP="00870DFE">
      <w:pPr>
        <w:rPr>
          <w:rFonts w:ascii="宋体" w:hAnsi="宋体"/>
          <w:szCs w:val="21"/>
        </w:rPr>
      </w:pPr>
    </w:p>
    <w:p w14:paraId="662A97CA" w14:textId="77777777" w:rsidR="00870DFE" w:rsidRDefault="00870DFE" w:rsidP="00870DFE">
      <w:pPr>
        <w:rPr>
          <w:rFonts w:ascii="宋体" w:hAnsi="宋体"/>
          <w:szCs w:val="21"/>
        </w:rPr>
      </w:pPr>
    </w:p>
    <w:p w14:paraId="0B0E01F1" w14:textId="77777777" w:rsidR="00870DFE" w:rsidRDefault="00870DFE" w:rsidP="00451037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封装类型</w:t>
      </w:r>
    </w:p>
    <w:p w14:paraId="336D410F" w14:textId="77777777" w:rsidR="00870DFE" w:rsidRPr="0018089B" w:rsidRDefault="00870DFE" w:rsidP="00870DFE">
      <w:pPr>
        <w:numPr>
          <w:ilvl w:val="0"/>
          <w:numId w:val="9"/>
        </w:numPr>
        <w:ind w:left="839"/>
        <w:rPr>
          <w:szCs w:val="21"/>
        </w:rPr>
      </w:pPr>
      <w:r>
        <w:rPr>
          <w:rFonts w:hint="eastAsia"/>
          <w:szCs w:val="21"/>
        </w:rPr>
        <w:t>SOT23</w:t>
      </w:r>
      <w:r>
        <w:rPr>
          <w:szCs w:val="21"/>
        </w:rPr>
        <w:t>-</w:t>
      </w:r>
      <w:r>
        <w:rPr>
          <w:rFonts w:hint="eastAsia"/>
          <w:szCs w:val="21"/>
        </w:rPr>
        <w:t>5</w:t>
      </w:r>
      <w:r w:rsidRPr="0018089B">
        <w:rPr>
          <w:rFonts w:hint="eastAsia"/>
          <w:szCs w:val="21"/>
        </w:rPr>
        <w:t>封装</w:t>
      </w:r>
    </w:p>
    <w:p w14:paraId="0165B35F" w14:textId="77777777" w:rsidR="00870DFE" w:rsidRDefault="00870DFE" w:rsidP="00870DFE">
      <w:pPr>
        <w:ind w:left="839"/>
        <w:rPr>
          <w:rFonts w:ascii="宋体" w:hAnsi="宋体"/>
          <w:szCs w:val="21"/>
        </w:rPr>
      </w:pPr>
    </w:p>
    <w:p w14:paraId="359EEB99" w14:textId="77777777" w:rsidR="00870DFE" w:rsidRDefault="00870DFE" w:rsidP="00870DFE">
      <w:pPr>
        <w:ind w:left="839"/>
        <w:rPr>
          <w:rFonts w:ascii="宋体" w:hAnsi="宋体"/>
          <w:szCs w:val="21"/>
        </w:rPr>
      </w:pPr>
    </w:p>
    <w:p w14:paraId="2CC12D3E" w14:textId="77777777" w:rsidR="00870DFE" w:rsidRDefault="00870DFE" w:rsidP="00451037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工作环境</w:t>
      </w:r>
    </w:p>
    <w:p w14:paraId="09F16E9B" w14:textId="77777777" w:rsidR="00870DFE" w:rsidRPr="0018089B" w:rsidRDefault="00870DFE" w:rsidP="00870DFE">
      <w:pPr>
        <w:numPr>
          <w:ilvl w:val="0"/>
          <w:numId w:val="9"/>
        </w:numPr>
        <w:ind w:left="839"/>
        <w:rPr>
          <w:szCs w:val="21"/>
        </w:rPr>
      </w:pPr>
      <w:r>
        <w:rPr>
          <w:rFonts w:hint="eastAsia"/>
          <w:szCs w:val="21"/>
        </w:rPr>
        <w:t>工作环境温度：</w:t>
      </w:r>
      <w:r>
        <w:rPr>
          <w:rFonts w:hint="eastAsia"/>
          <w:szCs w:val="21"/>
        </w:rPr>
        <w:t>-</w:t>
      </w:r>
      <w:r>
        <w:rPr>
          <w:szCs w:val="21"/>
        </w:rPr>
        <w:t>40 ~ 85℃</w:t>
      </w:r>
    </w:p>
    <w:p w14:paraId="0E2CE3F0" w14:textId="77777777" w:rsidR="00DF17D9" w:rsidRPr="008A2F7A" w:rsidRDefault="00DF17D9" w:rsidP="005578D2">
      <w:pPr>
        <w:rPr>
          <w:rFonts w:ascii="Courier New" w:hAnsi="Courier New" w:cs="Courier New"/>
        </w:rPr>
      </w:pPr>
    </w:p>
    <w:p w14:paraId="6B31276E" w14:textId="77777777" w:rsidR="005578D2" w:rsidRDefault="005578D2" w:rsidP="005578D2">
      <w:pPr>
        <w:rPr>
          <w:rFonts w:ascii="Courier New" w:hAnsi="Courier New" w:cs="Courier New"/>
        </w:rPr>
        <w:sectPr w:rsidR="005578D2" w:rsidSect="00742E8D">
          <w:type w:val="continuous"/>
          <w:pgSz w:w="11906" w:h="16838" w:code="9"/>
          <w:pgMar w:top="1134" w:right="1134" w:bottom="1021" w:left="1134" w:header="468" w:footer="720" w:gutter="0"/>
          <w:cols w:num="2" w:sep="1" w:space="425"/>
          <w:docGrid w:type="lines" w:linePitch="312"/>
        </w:sectPr>
      </w:pPr>
    </w:p>
    <w:p w14:paraId="57C29E78" w14:textId="77777777" w:rsidR="001F591E" w:rsidRPr="008A2F7A" w:rsidRDefault="001F591E" w:rsidP="001F591E">
      <w:pPr>
        <w:rPr>
          <w:rFonts w:ascii="Courier New" w:hAnsi="Courier New" w:cs="Courier New"/>
        </w:rPr>
      </w:pPr>
    </w:p>
    <w:p w14:paraId="60465701" w14:textId="77777777" w:rsidR="001F591E" w:rsidRPr="001F591E" w:rsidRDefault="001F591E" w:rsidP="00ED7325">
      <w:pPr>
        <w:numPr>
          <w:ilvl w:val="0"/>
          <w:numId w:val="4"/>
        </w:numPr>
        <w:rPr>
          <w:b/>
          <w:sz w:val="24"/>
        </w:rPr>
        <w:sectPr w:rsidR="001F591E" w:rsidRPr="001F591E" w:rsidSect="00742E8D">
          <w:type w:val="continuous"/>
          <w:pgSz w:w="11906" w:h="16838" w:code="9"/>
          <w:pgMar w:top="1134" w:right="1134" w:bottom="1021" w:left="1134" w:header="468" w:footer="720" w:gutter="0"/>
          <w:cols w:num="2" w:sep="1" w:space="425"/>
          <w:docGrid w:type="lines" w:linePitch="312"/>
        </w:sectPr>
      </w:pPr>
    </w:p>
    <w:p w14:paraId="0584B368" w14:textId="77777777" w:rsidR="000E2727" w:rsidRPr="00FC5F58" w:rsidRDefault="000E2727" w:rsidP="000E2727">
      <w:pPr>
        <w:pStyle w:val="1"/>
        <w:pBdr>
          <w:bottom w:val="double" w:sz="6" w:space="1" w:color="auto"/>
        </w:pBdr>
        <w:rPr>
          <w:rFonts w:ascii="黑体" w:eastAsia="黑体" w:hAnsi="黑体"/>
        </w:rPr>
      </w:pPr>
      <w:bookmarkStart w:id="5" w:name="_Toc10301702"/>
      <w:r w:rsidRPr="00FC5F58">
        <w:rPr>
          <w:rFonts w:ascii="黑体" w:eastAsia="黑体" w:hAnsi="黑体" w:hint="eastAsia"/>
        </w:rPr>
        <w:lastRenderedPageBreak/>
        <w:t>目录</w:t>
      </w:r>
      <w:bookmarkEnd w:id="5"/>
    </w:p>
    <w:p w14:paraId="4EE361CA" w14:textId="77777777" w:rsidR="00E165B6" w:rsidRPr="00E165B6" w:rsidRDefault="00E165B6" w:rsidP="005F35B7">
      <w:pPr>
        <w:pStyle w:val="TOC1"/>
        <w:tabs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r>
        <w:rPr>
          <w:i/>
          <w:iCs/>
          <w:sz w:val="22"/>
          <w:szCs w:val="24"/>
          <w:u w:val="single"/>
        </w:rPr>
        <w:fldChar w:fldCharType="begin"/>
      </w:r>
      <w:r>
        <w:rPr>
          <w:i/>
          <w:iCs/>
          <w:sz w:val="22"/>
          <w:szCs w:val="24"/>
          <w:u w:val="single"/>
        </w:rPr>
        <w:instrText xml:space="preserve"> TOC \o "1-3" \h \z \u </w:instrText>
      </w:r>
      <w:r>
        <w:rPr>
          <w:i/>
          <w:iCs/>
          <w:sz w:val="22"/>
          <w:szCs w:val="24"/>
          <w:u w:val="single"/>
        </w:rPr>
        <w:fldChar w:fldCharType="separate"/>
      </w:r>
      <w:hyperlink w:anchor="_Toc10301700" w:history="1">
        <w:r w:rsidRPr="00E165B6">
          <w:rPr>
            <w:rStyle w:val="af3"/>
            <w:rFonts w:ascii="黑体" w:eastAsia="黑体" w:hAnsi="黑体" w:cs="Arial"/>
            <w:b w:val="0"/>
            <w:noProof/>
          </w:rPr>
          <w:t>TC7207</w:t>
        </w:r>
        <w:r w:rsidRPr="00E165B6">
          <w:rPr>
            <w:rStyle w:val="af3"/>
            <w:rFonts w:ascii="黑体" w:eastAsia="黑体" w:hAnsi="黑体"/>
            <w:b w:val="0"/>
            <w:noProof/>
          </w:rPr>
          <w:t>数据手册</w:t>
        </w:r>
        <w:r w:rsidRPr="00E165B6">
          <w:rPr>
            <w:b w:val="0"/>
            <w:noProof/>
            <w:webHidden/>
          </w:rPr>
          <w:tab/>
        </w:r>
        <w:r w:rsidRPr="00E165B6">
          <w:rPr>
            <w:b w:val="0"/>
            <w:noProof/>
            <w:webHidden/>
          </w:rPr>
          <w:fldChar w:fldCharType="begin"/>
        </w:r>
        <w:r w:rsidRPr="00E165B6">
          <w:rPr>
            <w:b w:val="0"/>
            <w:noProof/>
            <w:webHidden/>
          </w:rPr>
          <w:instrText xml:space="preserve"> PAGEREF _Toc10301700 \h </w:instrText>
        </w:r>
        <w:r w:rsidRPr="00E165B6">
          <w:rPr>
            <w:b w:val="0"/>
            <w:noProof/>
            <w:webHidden/>
          </w:rPr>
        </w:r>
        <w:r w:rsidRPr="00E165B6">
          <w:rPr>
            <w:b w:val="0"/>
            <w:noProof/>
            <w:webHidden/>
          </w:rPr>
          <w:fldChar w:fldCharType="separate"/>
        </w:r>
        <w:r w:rsidRPr="00E165B6">
          <w:rPr>
            <w:b w:val="0"/>
            <w:noProof/>
            <w:webHidden/>
          </w:rPr>
          <w:t>1</w:t>
        </w:r>
        <w:r w:rsidRPr="00E165B6">
          <w:rPr>
            <w:b w:val="0"/>
            <w:noProof/>
            <w:webHidden/>
          </w:rPr>
          <w:fldChar w:fldCharType="end"/>
        </w:r>
      </w:hyperlink>
    </w:p>
    <w:p w14:paraId="042B6764" w14:textId="77777777" w:rsidR="00E165B6" w:rsidRPr="00E165B6" w:rsidRDefault="00247359" w:rsidP="005F35B7">
      <w:pPr>
        <w:pStyle w:val="TOC1"/>
        <w:tabs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01" w:history="1">
        <w:r w:rsidR="00E165B6" w:rsidRPr="00E165B6">
          <w:rPr>
            <w:rStyle w:val="af3"/>
            <w:rFonts w:ascii="黑体" w:eastAsia="黑体" w:hAnsi="黑体"/>
            <w:b w:val="0"/>
            <w:noProof/>
          </w:rPr>
          <w:t>TC7207简介</w:t>
        </w:r>
        <w:r w:rsidR="00E165B6" w:rsidRPr="00E165B6">
          <w:rPr>
            <w:b w:val="0"/>
            <w:noProof/>
            <w:webHidden/>
          </w:rPr>
          <w:tab/>
        </w:r>
        <w:r w:rsidR="00E165B6" w:rsidRPr="00E165B6">
          <w:rPr>
            <w:b w:val="0"/>
            <w:noProof/>
            <w:webHidden/>
          </w:rPr>
          <w:fldChar w:fldCharType="begin"/>
        </w:r>
        <w:r w:rsidR="00E165B6" w:rsidRPr="00E165B6">
          <w:rPr>
            <w:b w:val="0"/>
            <w:noProof/>
            <w:webHidden/>
          </w:rPr>
          <w:instrText xml:space="preserve"> PAGEREF _Toc10301701 \h </w:instrText>
        </w:r>
        <w:r w:rsidR="00E165B6" w:rsidRPr="00E165B6">
          <w:rPr>
            <w:b w:val="0"/>
            <w:noProof/>
            <w:webHidden/>
          </w:rPr>
        </w:r>
        <w:r w:rsidR="00E165B6" w:rsidRPr="00E165B6">
          <w:rPr>
            <w:b w:val="0"/>
            <w:noProof/>
            <w:webHidden/>
          </w:rPr>
          <w:fldChar w:fldCharType="separate"/>
        </w:r>
        <w:r w:rsidR="00E165B6" w:rsidRPr="00E165B6">
          <w:rPr>
            <w:b w:val="0"/>
            <w:noProof/>
            <w:webHidden/>
          </w:rPr>
          <w:t>2</w:t>
        </w:r>
        <w:r w:rsidR="00E165B6" w:rsidRPr="00E165B6">
          <w:rPr>
            <w:b w:val="0"/>
            <w:noProof/>
            <w:webHidden/>
          </w:rPr>
          <w:fldChar w:fldCharType="end"/>
        </w:r>
      </w:hyperlink>
    </w:p>
    <w:p w14:paraId="102A151D" w14:textId="77777777" w:rsidR="00E165B6" w:rsidRPr="00A40100" w:rsidRDefault="00247359" w:rsidP="005F35B7">
      <w:pPr>
        <w:pStyle w:val="TOC1"/>
        <w:tabs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02" w:history="1">
        <w:r w:rsidR="00E165B6" w:rsidRPr="00A40100">
          <w:rPr>
            <w:rStyle w:val="af3"/>
            <w:rFonts w:ascii="黑体" w:eastAsia="黑体" w:hAnsi="黑体"/>
            <w:b w:val="0"/>
            <w:noProof/>
          </w:rPr>
          <w:t>目录</w:t>
        </w:r>
        <w:r w:rsidR="00E165B6" w:rsidRPr="00A40100">
          <w:rPr>
            <w:b w:val="0"/>
            <w:noProof/>
            <w:webHidden/>
          </w:rPr>
          <w:tab/>
        </w:r>
        <w:r w:rsidR="00E165B6" w:rsidRPr="00A40100">
          <w:rPr>
            <w:b w:val="0"/>
            <w:noProof/>
            <w:webHidden/>
          </w:rPr>
          <w:fldChar w:fldCharType="begin"/>
        </w:r>
        <w:r w:rsidR="00E165B6" w:rsidRPr="00A40100">
          <w:rPr>
            <w:b w:val="0"/>
            <w:noProof/>
            <w:webHidden/>
          </w:rPr>
          <w:instrText xml:space="preserve"> PAGEREF _Toc10301702 \h </w:instrText>
        </w:r>
        <w:r w:rsidR="00E165B6" w:rsidRPr="00A40100">
          <w:rPr>
            <w:b w:val="0"/>
            <w:noProof/>
            <w:webHidden/>
          </w:rPr>
        </w:r>
        <w:r w:rsidR="00E165B6" w:rsidRPr="00A40100">
          <w:rPr>
            <w:b w:val="0"/>
            <w:noProof/>
            <w:webHidden/>
          </w:rPr>
          <w:fldChar w:fldCharType="separate"/>
        </w:r>
        <w:r w:rsidR="00E165B6" w:rsidRPr="00A40100">
          <w:rPr>
            <w:b w:val="0"/>
            <w:noProof/>
            <w:webHidden/>
          </w:rPr>
          <w:t>3</w:t>
        </w:r>
        <w:r w:rsidR="00E165B6" w:rsidRPr="00A40100">
          <w:rPr>
            <w:b w:val="0"/>
            <w:noProof/>
            <w:webHidden/>
          </w:rPr>
          <w:fldChar w:fldCharType="end"/>
        </w:r>
      </w:hyperlink>
    </w:p>
    <w:p w14:paraId="3978AC56" w14:textId="77777777" w:rsidR="00E165B6" w:rsidRPr="00A40100" w:rsidRDefault="00247359" w:rsidP="005F35B7">
      <w:pPr>
        <w:pStyle w:val="TOC1"/>
        <w:tabs>
          <w:tab w:val="left" w:pos="420"/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03" w:history="1">
        <w:r w:rsidR="00E165B6" w:rsidRPr="00A40100">
          <w:rPr>
            <w:rStyle w:val="af3"/>
            <w:rFonts w:ascii="黑体" w:eastAsia="黑体" w:hAnsi="黑体"/>
            <w:b w:val="0"/>
            <w:noProof/>
          </w:rPr>
          <w:t>1.</w:t>
        </w:r>
        <w:r w:rsidR="00E165B6" w:rsidRPr="00A40100">
          <w:rPr>
            <w:rFonts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E165B6" w:rsidRPr="00A40100">
          <w:rPr>
            <w:rStyle w:val="af3"/>
            <w:rFonts w:ascii="Arial Black" w:eastAsia="黑体" w:hAnsi="Arial Black"/>
            <w:b w:val="0"/>
            <w:noProof/>
          </w:rPr>
          <w:t>引脚描述</w:t>
        </w:r>
        <w:r w:rsidR="00E165B6" w:rsidRPr="00A40100">
          <w:rPr>
            <w:b w:val="0"/>
            <w:noProof/>
            <w:webHidden/>
          </w:rPr>
          <w:tab/>
        </w:r>
        <w:r w:rsidR="00E165B6" w:rsidRPr="00A40100">
          <w:rPr>
            <w:b w:val="0"/>
            <w:noProof/>
            <w:webHidden/>
          </w:rPr>
          <w:fldChar w:fldCharType="begin"/>
        </w:r>
        <w:r w:rsidR="00E165B6" w:rsidRPr="00A40100">
          <w:rPr>
            <w:b w:val="0"/>
            <w:noProof/>
            <w:webHidden/>
          </w:rPr>
          <w:instrText xml:space="preserve"> PAGEREF _Toc10301703 \h </w:instrText>
        </w:r>
        <w:r w:rsidR="00E165B6" w:rsidRPr="00A40100">
          <w:rPr>
            <w:b w:val="0"/>
            <w:noProof/>
            <w:webHidden/>
          </w:rPr>
        </w:r>
        <w:r w:rsidR="00E165B6" w:rsidRPr="00A40100">
          <w:rPr>
            <w:b w:val="0"/>
            <w:noProof/>
            <w:webHidden/>
          </w:rPr>
          <w:fldChar w:fldCharType="separate"/>
        </w:r>
        <w:r w:rsidR="00E165B6" w:rsidRPr="00A40100">
          <w:rPr>
            <w:b w:val="0"/>
            <w:noProof/>
            <w:webHidden/>
          </w:rPr>
          <w:t>4</w:t>
        </w:r>
        <w:r w:rsidR="00E165B6" w:rsidRPr="00A40100">
          <w:rPr>
            <w:b w:val="0"/>
            <w:noProof/>
            <w:webHidden/>
          </w:rPr>
          <w:fldChar w:fldCharType="end"/>
        </w:r>
      </w:hyperlink>
    </w:p>
    <w:p w14:paraId="65783EEC" w14:textId="77777777" w:rsidR="00E165B6" w:rsidRDefault="00247359" w:rsidP="005F35B7">
      <w:pPr>
        <w:pStyle w:val="TOC2"/>
        <w:tabs>
          <w:tab w:val="left" w:pos="840"/>
          <w:tab w:val="right" w:leader="dot" w:pos="9656"/>
        </w:tabs>
        <w:rPr>
          <w:rFonts w:eastAsiaTheme="minorEastAsia" w:hAnsiTheme="minorHAnsi" w:cstheme="minorBidi"/>
          <w:smallCaps w:val="0"/>
          <w:noProof/>
          <w:sz w:val="21"/>
          <w:szCs w:val="22"/>
        </w:rPr>
      </w:pPr>
      <w:hyperlink w:anchor="_Toc10301704" w:history="1">
        <w:r w:rsidR="00E165B6" w:rsidRPr="000D2E68">
          <w:rPr>
            <w:rStyle w:val="af3"/>
            <w:rFonts w:ascii="黑体" w:eastAsia="黑体" w:hAnsi="黑体" w:cs="Arial"/>
            <w:noProof/>
          </w:rPr>
          <w:t>1.1.</w:t>
        </w:r>
        <w:r w:rsidR="00E165B6">
          <w:rPr>
            <w:rFonts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E165B6" w:rsidRPr="000D2E68">
          <w:rPr>
            <w:rStyle w:val="af3"/>
            <w:rFonts w:ascii="黑体" w:eastAsia="黑体" w:hAnsi="黑体" w:cs="Arial"/>
            <w:noProof/>
          </w:rPr>
          <w:t>引脚图</w:t>
        </w:r>
        <w:r w:rsidR="00E165B6">
          <w:rPr>
            <w:noProof/>
            <w:webHidden/>
          </w:rPr>
          <w:tab/>
        </w:r>
        <w:r w:rsidR="00E165B6">
          <w:rPr>
            <w:noProof/>
            <w:webHidden/>
          </w:rPr>
          <w:fldChar w:fldCharType="begin"/>
        </w:r>
        <w:r w:rsidR="00E165B6">
          <w:rPr>
            <w:noProof/>
            <w:webHidden/>
          </w:rPr>
          <w:instrText xml:space="preserve"> PAGEREF _Toc10301704 \h </w:instrText>
        </w:r>
        <w:r w:rsidR="00E165B6">
          <w:rPr>
            <w:noProof/>
            <w:webHidden/>
          </w:rPr>
        </w:r>
        <w:r w:rsidR="00E165B6">
          <w:rPr>
            <w:noProof/>
            <w:webHidden/>
          </w:rPr>
          <w:fldChar w:fldCharType="separate"/>
        </w:r>
        <w:r w:rsidR="00E165B6">
          <w:rPr>
            <w:noProof/>
            <w:webHidden/>
          </w:rPr>
          <w:t>4</w:t>
        </w:r>
        <w:r w:rsidR="00E165B6">
          <w:rPr>
            <w:noProof/>
            <w:webHidden/>
          </w:rPr>
          <w:fldChar w:fldCharType="end"/>
        </w:r>
      </w:hyperlink>
    </w:p>
    <w:p w14:paraId="5112E236" w14:textId="77777777" w:rsidR="00E165B6" w:rsidRDefault="00247359" w:rsidP="005F35B7">
      <w:pPr>
        <w:pStyle w:val="TOC2"/>
        <w:tabs>
          <w:tab w:val="left" w:pos="840"/>
          <w:tab w:val="right" w:leader="dot" w:pos="9656"/>
        </w:tabs>
        <w:rPr>
          <w:rFonts w:eastAsiaTheme="minorEastAsia" w:hAnsiTheme="minorHAnsi" w:cstheme="minorBidi"/>
          <w:smallCaps w:val="0"/>
          <w:noProof/>
          <w:sz w:val="21"/>
          <w:szCs w:val="22"/>
        </w:rPr>
      </w:pPr>
      <w:hyperlink w:anchor="_Toc10301705" w:history="1">
        <w:r w:rsidR="00E165B6" w:rsidRPr="000D2E68">
          <w:rPr>
            <w:rStyle w:val="af3"/>
            <w:rFonts w:ascii="黑体" w:eastAsia="黑体" w:hAnsi="黑体" w:cs="Arial"/>
            <w:noProof/>
          </w:rPr>
          <w:t>1.2.</w:t>
        </w:r>
        <w:r w:rsidR="00E165B6">
          <w:rPr>
            <w:rFonts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E165B6" w:rsidRPr="000D2E68">
          <w:rPr>
            <w:rStyle w:val="af3"/>
            <w:rFonts w:ascii="黑体" w:eastAsia="黑体" w:hAnsi="黑体" w:cs="Arial"/>
            <w:noProof/>
          </w:rPr>
          <w:t>引脚说明</w:t>
        </w:r>
        <w:r w:rsidR="00E165B6">
          <w:rPr>
            <w:noProof/>
            <w:webHidden/>
          </w:rPr>
          <w:tab/>
        </w:r>
        <w:r w:rsidR="00E165B6">
          <w:rPr>
            <w:noProof/>
            <w:webHidden/>
          </w:rPr>
          <w:fldChar w:fldCharType="begin"/>
        </w:r>
        <w:r w:rsidR="00E165B6">
          <w:rPr>
            <w:noProof/>
            <w:webHidden/>
          </w:rPr>
          <w:instrText xml:space="preserve"> PAGEREF _Toc10301705 \h </w:instrText>
        </w:r>
        <w:r w:rsidR="00E165B6">
          <w:rPr>
            <w:noProof/>
            <w:webHidden/>
          </w:rPr>
        </w:r>
        <w:r w:rsidR="00E165B6">
          <w:rPr>
            <w:noProof/>
            <w:webHidden/>
          </w:rPr>
          <w:fldChar w:fldCharType="separate"/>
        </w:r>
        <w:r w:rsidR="00E165B6">
          <w:rPr>
            <w:noProof/>
            <w:webHidden/>
          </w:rPr>
          <w:t>4</w:t>
        </w:r>
        <w:r w:rsidR="00E165B6">
          <w:rPr>
            <w:noProof/>
            <w:webHidden/>
          </w:rPr>
          <w:fldChar w:fldCharType="end"/>
        </w:r>
      </w:hyperlink>
    </w:p>
    <w:p w14:paraId="5C7D22D5" w14:textId="77777777" w:rsidR="00E165B6" w:rsidRPr="00A40100" w:rsidRDefault="00247359" w:rsidP="005F35B7">
      <w:pPr>
        <w:pStyle w:val="TOC1"/>
        <w:tabs>
          <w:tab w:val="left" w:pos="420"/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06" w:history="1">
        <w:r w:rsidR="00E165B6" w:rsidRPr="00A40100">
          <w:rPr>
            <w:rStyle w:val="af3"/>
            <w:rFonts w:ascii="黑体" w:eastAsia="黑体" w:hAnsi="黑体"/>
            <w:b w:val="0"/>
            <w:noProof/>
          </w:rPr>
          <w:t>2.</w:t>
        </w:r>
        <w:r w:rsidR="00E165B6" w:rsidRPr="00A40100">
          <w:rPr>
            <w:rFonts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E165B6" w:rsidRPr="00A40100">
          <w:rPr>
            <w:rStyle w:val="af3"/>
            <w:rFonts w:ascii="Arial Black" w:eastAsia="黑体" w:hAnsi="Arial Black"/>
            <w:b w:val="0"/>
            <w:noProof/>
          </w:rPr>
          <w:t>原理框图</w:t>
        </w:r>
        <w:r w:rsidR="00E165B6" w:rsidRPr="00A40100">
          <w:rPr>
            <w:b w:val="0"/>
            <w:noProof/>
            <w:webHidden/>
          </w:rPr>
          <w:tab/>
        </w:r>
        <w:r w:rsidR="00E165B6" w:rsidRPr="00A40100">
          <w:rPr>
            <w:b w:val="0"/>
            <w:noProof/>
            <w:webHidden/>
          </w:rPr>
          <w:fldChar w:fldCharType="begin"/>
        </w:r>
        <w:r w:rsidR="00E165B6" w:rsidRPr="00A40100">
          <w:rPr>
            <w:b w:val="0"/>
            <w:noProof/>
            <w:webHidden/>
          </w:rPr>
          <w:instrText xml:space="preserve"> PAGEREF _Toc10301706 \h </w:instrText>
        </w:r>
        <w:r w:rsidR="00E165B6" w:rsidRPr="00A40100">
          <w:rPr>
            <w:b w:val="0"/>
            <w:noProof/>
            <w:webHidden/>
          </w:rPr>
        </w:r>
        <w:r w:rsidR="00E165B6" w:rsidRPr="00A40100">
          <w:rPr>
            <w:b w:val="0"/>
            <w:noProof/>
            <w:webHidden/>
          </w:rPr>
          <w:fldChar w:fldCharType="separate"/>
        </w:r>
        <w:r w:rsidR="00E165B6" w:rsidRPr="00A40100">
          <w:rPr>
            <w:b w:val="0"/>
            <w:noProof/>
            <w:webHidden/>
          </w:rPr>
          <w:t>5</w:t>
        </w:r>
        <w:r w:rsidR="00E165B6" w:rsidRPr="00A40100">
          <w:rPr>
            <w:b w:val="0"/>
            <w:noProof/>
            <w:webHidden/>
          </w:rPr>
          <w:fldChar w:fldCharType="end"/>
        </w:r>
      </w:hyperlink>
    </w:p>
    <w:p w14:paraId="47AE30D3" w14:textId="77777777" w:rsidR="00E165B6" w:rsidRPr="00A40100" w:rsidRDefault="00247359" w:rsidP="005F35B7">
      <w:pPr>
        <w:pStyle w:val="TOC1"/>
        <w:tabs>
          <w:tab w:val="left" w:pos="420"/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07" w:history="1">
        <w:r w:rsidR="00E165B6" w:rsidRPr="00A40100">
          <w:rPr>
            <w:rStyle w:val="af3"/>
            <w:rFonts w:ascii="黑体" w:eastAsia="黑体" w:hAnsi="黑体"/>
            <w:b w:val="0"/>
            <w:noProof/>
          </w:rPr>
          <w:t>3.</w:t>
        </w:r>
        <w:r w:rsidR="00E165B6" w:rsidRPr="00A40100">
          <w:rPr>
            <w:rFonts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E165B6" w:rsidRPr="00A40100">
          <w:rPr>
            <w:rStyle w:val="af3"/>
            <w:rFonts w:ascii="Arial Black" w:eastAsia="黑体" w:hAnsi="Arial Black"/>
            <w:b w:val="0"/>
            <w:noProof/>
          </w:rPr>
          <w:t>参数特性</w:t>
        </w:r>
        <w:r w:rsidR="00E165B6" w:rsidRPr="00A40100">
          <w:rPr>
            <w:b w:val="0"/>
            <w:noProof/>
            <w:webHidden/>
          </w:rPr>
          <w:tab/>
        </w:r>
        <w:r w:rsidR="00E165B6" w:rsidRPr="00A40100">
          <w:rPr>
            <w:b w:val="0"/>
            <w:noProof/>
            <w:webHidden/>
          </w:rPr>
          <w:fldChar w:fldCharType="begin"/>
        </w:r>
        <w:r w:rsidR="00E165B6" w:rsidRPr="00A40100">
          <w:rPr>
            <w:b w:val="0"/>
            <w:noProof/>
            <w:webHidden/>
          </w:rPr>
          <w:instrText xml:space="preserve"> PAGEREF _Toc10301707 \h </w:instrText>
        </w:r>
        <w:r w:rsidR="00E165B6" w:rsidRPr="00A40100">
          <w:rPr>
            <w:b w:val="0"/>
            <w:noProof/>
            <w:webHidden/>
          </w:rPr>
        </w:r>
        <w:r w:rsidR="00E165B6" w:rsidRPr="00A40100">
          <w:rPr>
            <w:b w:val="0"/>
            <w:noProof/>
            <w:webHidden/>
          </w:rPr>
          <w:fldChar w:fldCharType="separate"/>
        </w:r>
        <w:r w:rsidR="00E165B6" w:rsidRPr="00A40100">
          <w:rPr>
            <w:b w:val="0"/>
            <w:noProof/>
            <w:webHidden/>
          </w:rPr>
          <w:t>6</w:t>
        </w:r>
        <w:r w:rsidR="00E165B6" w:rsidRPr="00A40100">
          <w:rPr>
            <w:b w:val="0"/>
            <w:noProof/>
            <w:webHidden/>
          </w:rPr>
          <w:fldChar w:fldCharType="end"/>
        </w:r>
      </w:hyperlink>
    </w:p>
    <w:p w14:paraId="0093FAA1" w14:textId="77777777" w:rsidR="00E165B6" w:rsidRDefault="00247359" w:rsidP="005F35B7">
      <w:pPr>
        <w:pStyle w:val="TOC2"/>
        <w:tabs>
          <w:tab w:val="left" w:pos="840"/>
          <w:tab w:val="right" w:leader="dot" w:pos="9656"/>
        </w:tabs>
        <w:rPr>
          <w:rFonts w:eastAsiaTheme="minorEastAsia" w:hAnsiTheme="minorHAnsi" w:cstheme="minorBidi"/>
          <w:smallCaps w:val="0"/>
          <w:noProof/>
          <w:sz w:val="21"/>
          <w:szCs w:val="22"/>
        </w:rPr>
      </w:pPr>
      <w:hyperlink w:anchor="_Toc10301708" w:history="1">
        <w:r w:rsidR="00E165B6" w:rsidRPr="000D2E68">
          <w:rPr>
            <w:rStyle w:val="af3"/>
            <w:rFonts w:ascii="黑体" w:eastAsia="黑体" w:hAnsi="黑体" w:cs="Arial"/>
            <w:noProof/>
          </w:rPr>
          <w:t>3.1.</w:t>
        </w:r>
        <w:r w:rsidR="00E165B6">
          <w:rPr>
            <w:rFonts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E165B6" w:rsidRPr="000D2E68">
          <w:rPr>
            <w:rStyle w:val="af3"/>
            <w:rFonts w:ascii="黑体" w:eastAsia="黑体" w:hAnsi="黑体" w:cs="Arial"/>
            <w:noProof/>
          </w:rPr>
          <w:t>极限参数</w:t>
        </w:r>
        <w:r w:rsidR="00E165B6">
          <w:rPr>
            <w:noProof/>
            <w:webHidden/>
          </w:rPr>
          <w:tab/>
        </w:r>
        <w:r w:rsidR="00E165B6">
          <w:rPr>
            <w:noProof/>
            <w:webHidden/>
          </w:rPr>
          <w:fldChar w:fldCharType="begin"/>
        </w:r>
        <w:r w:rsidR="00E165B6">
          <w:rPr>
            <w:noProof/>
            <w:webHidden/>
          </w:rPr>
          <w:instrText xml:space="preserve"> PAGEREF _Toc10301708 \h </w:instrText>
        </w:r>
        <w:r w:rsidR="00E165B6">
          <w:rPr>
            <w:noProof/>
            <w:webHidden/>
          </w:rPr>
        </w:r>
        <w:r w:rsidR="00E165B6">
          <w:rPr>
            <w:noProof/>
            <w:webHidden/>
          </w:rPr>
          <w:fldChar w:fldCharType="separate"/>
        </w:r>
        <w:r w:rsidR="00E165B6">
          <w:rPr>
            <w:noProof/>
            <w:webHidden/>
          </w:rPr>
          <w:t>6</w:t>
        </w:r>
        <w:r w:rsidR="00E165B6">
          <w:rPr>
            <w:noProof/>
            <w:webHidden/>
          </w:rPr>
          <w:fldChar w:fldCharType="end"/>
        </w:r>
      </w:hyperlink>
    </w:p>
    <w:p w14:paraId="48029C26" w14:textId="77777777" w:rsidR="00E165B6" w:rsidRDefault="00247359" w:rsidP="005F35B7">
      <w:pPr>
        <w:pStyle w:val="TOC2"/>
        <w:tabs>
          <w:tab w:val="left" w:pos="840"/>
          <w:tab w:val="right" w:leader="dot" w:pos="9656"/>
        </w:tabs>
        <w:rPr>
          <w:rFonts w:eastAsiaTheme="minorEastAsia" w:hAnsiTheme="minorHAnsi" w:cstheme="minorBidi"/>
          <w:smallCaps w:val="0"/>
          <w:noProof/>
          <w:sz w:val="21"/>
          <w:szCs w:val="22"/>
        </w:rPr>
      </w:pPr>
      <w:hyperlink w:anchor="_Toc10301709" w:history="1">
        <w:r w:rsidR="00E165B6" w:rsidRPr="000D2E68">
          <w:rPr>
            <w:rStyle w:val="af3"/>
            <w:rFonts w:ascii="黑体" w:eastAsia="黑体" w:hAnsi="黑体" w:cs="Arial"/>
            <w:noProof/>
          </w:rPr>
          <w:t>3.2.</w:t>
        </w:r>
        <w:r w:rsidR="00E165B6">
          <w:rPr>
            <w:rFonts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E165B6" w:rsidRPr="000D2E68">
          <w:rPr>
            <w:rStyle w:val="af3"/>
            <w:rFonts w:ascii="黑体" w:eastAsia="黑体" w:hAnsi="黑体" w:cs="Arial"/>
            <w:noProof/>
          </w:rPr>
          <w:t>电气参数</w:t>
        </w:r>
        <w:r w:rsidR="00E165B6">
          <w:rPr>
            <w:noProof/>
            <w:webHidden/>
          </w:rPr>
          <w:tab/>
        </w:r>
        <w:r w:rsidR="00E165B6">
          <w:rPr>
            <w:noProof/>
            <w:webHidden/>
          </w:rPr>
          <w:fldChar w:fldCharType="begin"/>
        </w:r>
        <w:r w:rsidR="00E165B6">
          <w:rPr>
            <w:noProof/>
            <w:webHidden/>
          </w:rPr>
          <w:instrText xml:space="preserve"> PAGEREF _Toc10301709 \h </w:instrText>
        </w:r>
        <w:r w:rsidR="00E165B6">
          <w:rPr>
            <w:noProof/>
            <w:webHidden/>
          </w:rPr>
        </w:r>
        <w:r w:rsidR="00E165B6">
          <w:rPr>
            <w:noProof/>
            <w:webHidden/>
          </w:rPr>
          <w:fldChar w:fldCharType="separate"/>
        </w:r>
        <w:r w:rsidR="00E165B6">
          <w:rPr>
            <w:noProof/>
            <w:webHidden/>
          </w:rPr>
          <w:t>6</w:t>
        </w:r>
        <w:r w:rsidR="00E165B6">
          <w:rPr>
            <w:noProof/>
            <w:webHidden/>
          </w:rPr>
          <w:fldChar w:fldCharType="end"/>
        </w:r>
      </w:hyperlink>
    </w:p>
    <w:p w14:paraId="272D3759" w14:textId="77777777" w:rsidR="00E165B6" w:rsidRDefault="00247359" w:rsidP="005F35B7">
      <w:pPr>
        <w:pStyle w:val="TOC2"/>
        <w:tabs>
          <w:tab w:val="left" w:pos="840"/>
          <w:tab w:val="right" w:leader="dot" w:pos="9656"/>
        </w:tabs>
        <w:rPr>
          <w:rFonts w:eastAsiaTheme="minorEastAsia" w:hAnsiTheme="minorHAnsi" w:cstheme="minorBidi"/>
          <w:smallCaps w:val="0"/>
          <w:noProof/>
          <w:sz w:val="21"/>
          <w:szCs w:val="22"/>
        </w:rPr>
      </w:pPr>
      <w:hyperlink w:anchor="_Toc10301710" w:history="1">
        <w:r w:rsidR="00E165B6" w:rsidRPr="000D2E68">
          <w:rPr>
            <w:rStyle w:val="af3"/>
            <w:rFonts w:ascii="黑体" w:eastAsia="黑体" w:hAnsi="黑体" w:cs="Arial"/>
            <w:noProof/>
          </w:rPr>
          <w:t>3.3.</w:t>
        </w:r>
        <w:r w:rsidR="00E165B6">
          <w:rPr>
            <w:rFonts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E165B6" w:rsidRPr="000D2E68">
          <w:rPr>
            <w:rStyle w:val="af3"/>
            <w:rFonts w:ascii="黑体" w:eastAsia="黑体" w:hAnsi="黑体" w:cs="Arial"/>
            <w:noProof/>
          </w:rPr>
          <w:t>特性曲线</w:t>
        </w:r>
        <w:r w:rsidR="00E165B6">
          <w:rPr>
            <w:noProof/>
            <w:webHidden/>
          </w:rPr>
          <w:tab/>
        </w:r>
        <w:r w:rsidR="00E165B6">
          <w:rPr>
            <w:noProof/>
            <w:webHidden/>
          </w:rPr>
          <w:fldChar w:fldCharType="begin"/>
        </w:r>
        <w:r w:rsidR="00E165B6">
          <w:rPr>
            <w:noProof/>
            <w:webHidden/>
          </w:rPr>
          <w:instrText xml:space="preserve"> PAGEREF _Toc10301710 \h </w:instrText>
        </w:r>
        <w:r w:rsidR="00E165B6">
          <w:rPr>
            <w:noProof/>
            <w:webHidden/>
          </w:rPr>
        </w:r>
        <w:r w:rsidR="00E165B6">
          <w:rPr>
            <w:noProof/>
            <w:webHidden/>
          </w:rPr>
          <w:fldChar w:fldCharType="separate"/>
        </w:r>
        <w:r w:rsidR="00E165B6">
          <w:rPr>
            <w:noProof/>
            <w:webHidden/>
          </w:rPr>
          <w:t>7</w:t>
        </w:r>
        <w:r w:rsidR="00E165B6">
          <w:rPr>
            <w:noProof/>
            <w:webHidden/>
          </w:rPr>
          <w:fldChar w:fldCharType="end"/>
        </w:r>
      </w:hyperlink>
    </w:p>
    <w:p w14:paraId="0CB11299" w14:textId="77777777" w:rsidR="00E165B6" w:rsidRPr="00E165B6" w:rsidRDefault="00247359" w:rsidP="005F35B7">
      <w:pPr>
        <w:pStyle w:val="TOC3"/>
        <w:rPr>
          <w:rFonts w:eastAsiaTheme="minorEastAsia" w:hAnsiTheme="minorHAnsi" w:cstheme="minorBidi"/>
          <w:sz w:val="21"/>
          <w:szCs w:val="22"/>
        </w:rPr>
      </w:pPr>
      <w:hyperlink w:anchor="_Toc10301711" w:history="1">
        <w:r w:rsidR="00E165B6" w:rsidRPr="00E165B6">
          <w:rPr>
            <w:rStyle w:val="af3"/>
          </w:rPr>
          <w:t>3.3.1</w:t>
        </w:r>
        <w:r w:rsidR="00E165B6" w:rsidRPr="00E165B6">
          <w:rPr>
            <w:rStyle w:val="af3"/>
          </w:rPr>
          <w:t>输出电压</w:t>
        </w:r>
        <w:r w:rsidR="00E165B6" w:rsidRPr="00E165B6">
          <w:rPr>
            <w:rStyle w:val="af3"/>
          </w:rPr>
          <w:t>-</w:t>
        </w:r>
        <w:r w:rsidR="00E165B6" w:rsidRPr="00E165B6">
          <w:rPr>
            <w:rStyle w:val="af3"/>
          </w:rPr>
          <w:t>环境温度</w:t>
        </w:r>
        <w:r w:rsidR="00E165B6" w:rsidRPr="00E165B6">
          <w:rPr>
            <w:webHidden/>
          </w:rPr>
          <w:tab/>
        </w:r>
        <w:r w:rsidR="00E165B6" w:rsidRPr="00E165B6">
          <w:rPr>
            <w:webHidden/>
          </w:rPr>
          <w:fldChar w:fldCharType="begin"/>
        </w:r>
        <w:r w:rsidR="00E165B6" w:rsidRPr="00E165B6">
          <w:rPr>
            <w:webHidden/>
          </w:rPr>
          <w:instrText xml:space="preserve"> PAGEREF _Toc10301711 \h </w:instrText>
        </w:r>
        <w:r w:rsidR="00E165B6" w:rsidRPr="00E165B6">
          <w:rPr>
            <w:webHidden/>
          </w:rPr>
        </w:r>
        <w:r w:rsidR="00E165B6" w:rsidRPr="00E165B6">
          <w:rPr>
            <w:webHidden/>
          </w:rPr>
          <w:fldChar w:fldCharType="separate"/>
        </w:r>
        <w:r w:rsidR="00E165B6" w:rsidRPr="00E165B6">
          <w:rPr>
            <w:webHidden/>
          </w:rPr>
          <w:t>7</w:t>
        </w:r>
        <w:r w:rsidR="00E165B6" w:rsidRPr="00E165B6">
          <w:rPr>
            <w:webHidden/>
          </w:rPr>
          <w:fldChar w:fldCharType="end"/>
        </w:r>
      </w:hyperlink>
    </w:p>
    <w:p w14:paraId="00233314" w14:textId="77777777" w:rsidR="00E165B6" w:rsidRPr="00E165B6" w:rsidRDefault="00247359" w:rsidP="005F35B7">
      <w:pPr>
        <w:pStyle w:val="TOC3"/>
        <w:rPr>
          <w:rFonts w:eastAsiaTheme="minorEastAsia" w:hAnsiTheme="minorHAnsi" w:cstheme="minorBidi"/>
          <w:sz w:val="21"/>
          <w:szCs w:val="22"/>
        </w:rPr>
      </w:pPr>
      <w:hyperlink w:anchor="_Toc10301712" w:history="1">
        <w:r w:rsidR="00E165B6" w:rsidRPr="00E165B6">
          <w:rPr>
            <w:rStyle w:val="af3"/>
          </w:rPr>
          <w:t>3.3.2</w:t>
        </w:r>
        <w:r w:rsidR="00E165B6" w:rsidRPr="00E165B6">
          <w:rPr>
            <w:rStyle w:val="af3"/>
          </w:rPr>
          <w:t>输出电压</w:t>
        </w:r>
        <w:r w:rsidR="00E165B6" w:rsidRPr="00E165B6">
          <w:rPr>
            <w:rStyle w:val="af3"/>
          </w:rPr>
          <w:t>-</w:t>
        </w:r>
        <w:r w:rsidR="00E165B6" w:rsidRPr="00E165B6">
          <w:rPr>
            <w:rStyle w:val="af3"/>
          </w:rPr>
          <w:t>输入电压</w:t>
        </w:r>
        <w:r w:rsidR="00E165B6" w:rsidRPr="00E165B6">
          <w:rPr>
            <w:webHidden/>
          </w:rPr>
          <w:tab/>
        </w:r>
        <w:r w:rsidR="00E165B6" w:rsidRPr="00E165B6">
          <w:rPr>
            <w:webHidden/>
          </w:rPr>
          <w:fldChar w:fldCharType="begin"/>
        </w:r>
        <w:r w:rsidR="00E165B6" w:rsidRPr="00E165B6">
          <w:rPr>
            <w:webHidden/>
          </w:rPr>
          <w:instrText xml:space="preserve"> PAGEREF _Toc10301712 \h </w:instrText>
        </w:r>
        <w:r w:rsidR="00E165B6" w:rsidRPr="00E165B6">
          <w:rPr>
            <w:webHidden/>
          </w:rPr>
        </w:r>
        <w:r w:rsidR="00E165B6" w:rsidRPr="00E165B6">
          <w:rPr>
            <w:webHidden/>
          </w:rPr>
          <w:fldChar w:fldCharType="separate"/>
        </w:r>
        <w:r w:rsidR="00E165B6" w:rsidRPr="00E165B6">
          <w:rPr>
            <w:webHidden/>
          </w:rPr>
          <w:t>7</w:t>
        </w:r>
        <w:r w:rsidR="00E165B6" w:rsidRPr="00E165B6">
          <w:rPr>
            <w:webHidden/>
          </w:rPr>
          <w:fldChar w:fldCharType="end"/>
        </w:r>
      </w:hyperlink>
    </w:p>
    <w:p w14:paraId="616B4248" w14:textId="77777777" w:rsidR="00E165B6" w:rsidRDefault="00247359" w:rsidP="005F35B7">
      <w:pPr>
        <w:pStyle w:val="TOC3"/>
        <w:rPr>
          <w:rFonts w:eastAsiaTheme="minorEastAsia" w:hAnsiTheme="minorHAnsi" w:cstheme="minorBidi"/>
          <w:i/>
          <w:sz w:val="21"/>
          <w:szCs w:val="22"/>
        </w:rPr>
      </w:pPr>
      <w:hyperlink w:anchor="_Toc10301713" w:history="1">
        <w:r w:rsidR="00E165B6" w:rsidRPr="000D2E68">
          <w:rPr>
            <w:rStyle w:val="af3"/>
          </w:rPr>
          <w:t>3.3.3</w:t>
        </w:r>
        <w:r w:rsidR="00E165B6" w:rsidRPr="000D2E68">
          <w:rPr>
            <w:rStyle w:val="af3"/>
          </w:rPr>
          <w:t>输出电压</w:t>
        </w:r>
        <w:r w:rsidR="00E165B6" w:rsidRPr="000D2E68">
          <w:rPr>
            <w:rStyle w:val="af3"/>
          </w:rPr>
          <w:t>-</w:t>
        </w:r>
        <w:r w:rsidR="00E165B6" w:rsidRPr="000D2E68">
          <w:rPr>
            <w:rStyle w:val="af3"/>
          </w:rPr>
          <w:t>负载电流</w:t>
        </w:r>
        <w:r w:rsidR="00E165B6">
          <w:rPr>
            <w:webHidden/>
          </w:rPr>
          <w:tab/>
        </w:r>
        <w:r w:rsidR="00E165B6">
          <w:rPr>
            <w:webHidden/>
          </w:rPr>
          <w:fldChar w:fldCharType="begin"/>
        </w:r>
        <w:r w:rsidR="00E165B6">
          <w:rPr>
            <w:webHidden/>
          </w:rPr>
          <w:instrText xml:space="preserve"> PAGEREF _Toc10301713 \h </w:instrText>
        </w:r>
        <w:r w:rsidR="00E165B6">
          <w:rPr>
            <w:webHidden/>
          </w:rPr>
        </w:r>
        <w:r w:rsidR="00E165B6">
          <w:rPr>
            <w:webHidden/>
          </w:rPr>
          <w:fldChar w:fldCharType="separate"/>
        </w:r>
        <w:r w:rsidR="00E165B6">
          <w:rPr>
            <w:webHidden/>
          </w:rPr>
          <w:t>8</w:t>
        </w:r>
        <w:r w:rsidR="00E165B6">
          <w:rPr>
            <w:webHidden/>
          </w:rPr>
          <w:fldChar w:fldCharType="end"/>
        </w:r>
      </w:hyperlink>
    </w:p>
    <w:p w14:paraId="6ADAB0F4" w14:textId="77777777" w:rsidR="00E165B6" w:rsidRDefault="00247359" w:rsidP="005F35B7">
      <w:pPr>
        <w:pStyle w:val="TOC2"/>
        <w:tabs>
          <w:tab w:val="left" w:pos="840"/>
          <w:tab w:val="right" w:leader="dot" w:pos="9656"/>
        </w:tabs>
        <w:rPr>
          <w:rFonts w:eastAsiaTheme="minorEastAsia" w:hAnsiTheme="minorHAnsi" w:cstheme="minorBidi"/>
          <w:smallCaps w:val="0"/>
          <w:noProof/>
          <w:sz w:val="21"/>
          <w:szCs w:val="22"/>
        </w:rPr>
      </w:pPr>
      <w:hyperlink w:anchor="_Toc10301714" w:history="1">
        <w:r w:rsidR="00E165B6" w:rsidRPr="000D2E68">
          <w:rPr>
            <w:rStyle w:val="af3"/>
            <w:rFonts w:ascii="黑体" w:eastAsia="黑体" w:hAnsi="黑体" w:cs="Arial"/>
            <w:noProof/>
          </w:rPr>
          <w:t>3.4.</w:t>
        </w:r>
        <w:r w:rsidR="00E165B6">
          <w:rPr>
            <w:rFonts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E165B6" w:rsidRPr="000D2E68">
          <w:rPr>
            <w:rStyle w:val="af3"/>
            <w:rFonts w:ascii="黑体" w:eastAsia="黑体" w:hAnsi="黑体" w:cs="Arial"/>
            <w:noProof/>
          </w:rPr>
          <w:t>ESD与闩锁特性</w:t>
        </w:r>
        <w:r w:rsidR="00E165B6">
          <w:rPr>
            <w:noProof/>
            <w:webHidden/>
          </w:rPr>
          <w:tab/>
        </w:r>
        <w:r w:rsidR="00E165B6">
          <w:rPr>
            <w:noProof/>
            <w:webHidden/>
          </w:rPr>
          <w:fldChar w:fldCharType="begin"/>
        </w:r>
        <w:r w:rsidR="00E165B6">
          <w:rPr>
            <w:noProof/>
            <w:webHidden/>
          </w:rPr>
          <w:instrText xml:space="preserve"> PAGEREF _Toc10301714 \h </w:instrText>
        </w:r>
        <w:r w:rsidR="00E165B6">
          <w:rPr>
            <w:noProof/>
            <w:webHidden/>
          </w:rPr>
        </w:r>
        <w:r w:rsidR="00E165B6">
          <w:rPr>
            <w:noProof/>
            <w:webHidden/>
          </w:rPr>
          <w:fldChar w:fldCharType="separate"/>
        </w:r>
        <w:r w:rsidR="00E165B6">
          <w:rPr>
            <w:noProof/>
            <w:webHidden/>
          </w:rPr>
          <w:t>8</w:t>
        </w:r>
        <w:r w:rsidR="00E165B6">
          <w:rPr>
            <w:noProof/>
            <w:webHidden/>
          </w:rPr>
          <w:fldChar w:fldCharType="end"/>
        </w:r>
      </w:hyperlink>
    </w:p>
    <w:p w14:paraId="62C35EF9" w14:textId="77777777" w:rsidR="00E165B6" w:rsidRPr="00A40100" w:rsidRDefault="00247359" w:rsidP="005F35B7">
      <w:pPr>
        <w:pStyle w:val="TOC1"/>
        <w:tabs>
          <w:tab w:val="left" w:pos="420"/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15" w:history="1">
        <w:r w:rsidR="00E165B6" w:rsidRPr="00A40100">
          <w:rPr>
            <w:rStyle w:val="af3"/>
            <w:rFonts w:ascii="黑体" w:eastAsia="黑体" w:hAnsi="黑体"/>
            <w:b w:val="0"/>
            <w:noProof/>
          </w:rPr>
          <w:t>4.</w:t>
        </w:r>
        <w:r w:rsidR="00E165B6" w:rsidRPr="00A40100">
          <w:rPr>
            <w:rFonts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E165B6" w:rsidRPr="00A40100">
          <w:rPr>
            <w:rStyle w:val="af3"/>
            <w:rFonts w:ascii="Arial Black" w:eastAsia="黑体" w:hAnsi="Arial Black"/>
            <w:b w:val="0"/>
            <w:noProof/>
          </w:rPr>
          <w:t>应用参考电路</w:t>
        </w:r>
        <w:r w:rsidR="00E165B6" w:rsidRPr="00A40100">
          <w:rPr>
            <w:b w:val="0"/>
            <w:noProof/>
            <w:webHidden/>
          </w:rPr>
          <w:tab/>
        </w:r>
        <w:r w:rsidR="00E165B6" w:rsidRPr="00A40100">
          <w:rPr>
            <w:b w:val="0"/>
            <w:noProof/>
            <w:webHidden/>
          </w:rPr>
          <w:fldChar w:fldCharType="begin"/>
        </w:r>
        <w:r w:rsidR="00E165B6" w:rsidRPr="00A40100">
          <w:rPr>
            <w:b w:val="0"/>
            <w:noProof/>
            <w:webHidden/>
          </w:rPr>
          <w:instrText xml:space="preserve"> PAGEREF _Toc10301715 \h </w:instrText>
        </w:r>
        <w:r w:rsidR="00E165B6" w:rsidRPr="00A40100">
          <w:rPr>
            <w:b w:val="0"/>
            <w:noProof/>
            <w:webHidden/>
          </w:rPr>
        </w:r>
        <w:r w:rsidR="00E165B6" w:rsidRPr="00A40100">
          <w:rPr>
            <w:b w:val="0"/>
            <w:noProof/>
            <w:webHidden/>
          </w:rPr>
          <w:fldChar w:fldCharType="separate"/>
        </w:r>
        <w:r w:rsidR="00E165B6" w:rsidRPr="00A40100">
          <w:rPr>
            <w:b w:val="0"/>
            <w:noProof/>
            <w:webHidden/>
          </w:rPr>
          <w:t>9</w:t>
        </w:r>
        <w:r w:rsidR="00E165B6" w:rsidRPr="00A40100">
          <w:rPr>
            <w:b w:val="0"/>
            <w:noProof/>
            <w:webHidden/>
          </w:rPr>
          <w:fldChar w:fldCharType="end"/>
        </w:r>
      </w:hyperlink>
    </w:p>
    <w:p w14:paraId="7C1F6AAB" w14:textId="77777777" w:rsidR="00E165B6" w:rsidRDefault="00247359" w:rsidP="005F35B7">
      <w:pPr>
        <w:pStyle w:val="TOC2"/>
        <w:tabs>
          <w:tab w:val="left" w:pos="840"/>
          <w:tab w:val="right" w:leader="dot" w:pos="9656"/>
        </w:tabs>
        <w:rPr>
          <w:rFonts w:eastAsiaTheme="minorEastAsia" w:hAnsiTheme="minorHAnsi" w:cstheme="minorBidi"/>
          <w:smallCaps w:val="0"/>
          <w:noProof/>
          <w:sz w:val="21"/>
          <w:szCs w:val="22"/>
        </w:rPr>
      </w:pPr>
      <w:hyperlink w:anchor="_Toc10301716" w:history="1">
        <w:r w:rsidR="00E165B6" w:rsidRPr="000D2E68">
          <w:rPr>
            <w:rStyle w:val="af3"/>
            <w:rFonts w:ascii="黑体" w:eastAsia="黑体" w:hAnsi="黑体" w:cs="Arial"/>
            <w:noProof/>
          </w:rPr>
          <w:t>4.1.</w:t>
        </w:r>
        <w:r w:rsidR="00E165B6">
          <w:rPr>
            <w:rFonts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E165B6" w:rsidRPr="000D2E68">
          <w:rPr>
            <w:rStyle w:val="af3"/>
            <w:rFonts w:ascii="黑体" w:eastAsia="黑体" w:hAnsi="黑体" w:cs="Arial"/>
            <w:noProof/>
          </w:rPr>
          <w:t>TC7207典型应用电路</w:t>
        </w:r>
        <w:r w:rsidR="00E165B6">
          <w:rPr>
            <w:noProof/>
            <w:webHidden/>
          </w:rPr>
          <w:tab/>
        </w:r>
        <w:r w:rsidR="00E165B6">
          <w:rPr>
            <w:noProof/>
            <w:webHidden/>
          </w:rPr>
          <w:fldChar w:fldCharType="begin"/>
        </w:r>
        <w:r w:rsidR="00E165B6">
          <w:rPr>
            <w:noProof/>
            <w:webHidden/>
          </w:rPr>
          <w:instrText xml:space="preserve"> PAGEREF _Toc10301716 \h </w:instrText>
        </w:r>
        <w:r w:rsidR="00E165B6">
          <w:rPr>
            <w:noProof/>
            <w:webHidden/>
          </w:rPr>
        </w:r>
        <w:r w:rsidR="00E165B6">
          <w:rPr>
            <w:noProof/>
            <w:webHidden/>
          </w:rPr>
          <w:fldChar w:fldCharType="separate"/>
        </w:r>
        <w:r w:rsidR="00E165B6">
          <w:rPr>
            <w:noProof/>
            <w:webHidden/>
          </w:rPr>
          <w:t>9</w:t>
        </w:r>
        <w:r w:rsidR="00E165B6">
          <w:rPr>
            <w:noProof/>
            <w:webHidden/>
          </w:rPr>
          <w:fldChar w:fldCharType="end"/>
        </w:r>
      </w:hyperlink>
    </w:p>
    <w:p w14:paraId="5C4C17C2" w14:textId="77777777" w:rsidR="00E165B6" w:rsidRPr="00A40100" w:rsidRDefault="00247359" w:rsidP="005F35B7">
      <w:pPr>
        <w:pStyle w:val="TOC1"/>
        <w:tabs>
          <w:tab w:val="left" w:pos="420"/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17" w:history="1">
        <w:r w:rsidR="00E165B6" w:rsidRPr="00A40100">
          <w:rPr>
            <w:rStyle w:val="af3"/>
            <w:rFonts w:ascii="黑体" w:eastAsia="黑体" w:hAnsi="黑体"/>
            <w:b w:val="0"/>
            <w:noProof/>
          </w:rPr>
          <w:t>5.</w:t>
        </w:r>
        <w:r w:rsidR="00E165B6" w:rsidRPr="00A40100">
          <w:rPr>
            <w:rFonts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E165B6" w:rsidRPr="00A40100">
          <w:rPr>
            <w:rStyle w:val="af3"/>
            <w:rFonts w:ascii="黑体" w:eastAsia="黑体" w:hAnsi="黑体"/>
            <w:b w:val="0"/>
            <w:noProof/>
          </w:rPr>
          <w:t>封装尺寸(SOT23-5)</w:t>
        </w:r>
        <w:r w:rsidR="00E165B6" w:rsidRPr="00A40100">
          <w:rPr>
            <w:b w:val="0"/>
            <w:noProof/>
            <w:webHidden/>
          </w:rPr>
          <w:tab/>
        </w:r>
        <w:r w:rsidR="00E165B6" w:rsidRPr="00A40100">
          <w:rPr>
            <w:b w:val="0"/>
            <w:noProof/>
            <w:webHidden/>
          </w:rPr>
          <w:fldChar w:fldCharType="begin"/>
        </w:r>
        <w:r w:rsidR="00E165B6" w:rsidRPr="00A40100">
          <w:rPr>
            <w:b w:val="0"/>
            <w:noProof/>
            <w:webHidden/>
          </w:rPr>
          <w:instrText xml:space="preserve"> PAGEREF _Toc10301717 \h </w:instrText>
        </w:r>
        <w:r w:rsidR="00E165B6" w:rsidRPr="00A40100">
          <w:rPr>
            <w:b w:val="0"/>
            <w:noProof/>
            <w:webHidden/>
          </w:rPr>
        </w:r>
        <w:r w:rsidR="00E165B6" w:rsidRPr="00A40100">
          <w:rPr>
            <w:b w:val="0"/>
            <w:noProof/>
            <w:webHidden/>
          </w:rPr>
          <w:fldChar w:fldCharType="separate"/>
        </w:r>
        <w:r w:rsidR="00E165B6" w:rsidRPr="00A40100">
          <w:rPr>
            <w:b w:val="0"/>
            <w:noProof/>
            <w:webHidden/>
          </w:rPr>
          <w:t>10</w:t>
        </w:r>
        <w:r w:rsidR="00E165B6" w:rsidRPr="00A40100">
          <w:rPr>
            <w:b w:val="0"/>
            <w:noProof/>
            <w:webHidden/>
          </w:rPr>
          <w:fldChar w:fldCharType="end"/>
        </w:r>
      </w:hyperlink>
    </w:p>
    <w:p w14:paraId="6E384E35" w14:textId="77777777" w:rsidR="00E165B6" w:rsidRPr="00A40100" w:rsidRDefault="00247359" w:rsidP="005F35B7">
      <w:pPr>
        <w:pStyle w:val="TOC1"/>
        <w:tabs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18" w:history="1">
        <w:r w:rsidR="00E165B6" w:rsidRPr="00A40100">
          <w:rPr>
            <w:rStyle w:val="af3"/>
            <w:rFonts w:ascii="黑体" w:eastAsia="黑体" w:hAnsi="黑体"/>
            <w:b w:val="0"/>
            <w:noProof/>
          </w:rPr>
          <w:t>更改记录</w:t>
        </w:r>
        <w:r w:rsidR="00E165B6" w:rsidRPr="00A40100">
          <w:rPr>
            <w:b w:val="0"/>
            <w:noProof/>
            <w:webHidden/>
          </w:rPr>
          <w:tab/>
        </w:r>
        <w:r w:rsidR="00E165B6" w:rsidRPr="00A40100">
          <w:rPr>
            <w:b w:val="0"/>
            <w:noProof/>
            <w:webHidden/>
          </w:rPr>
          <w:fldChar w:fldCharType="begin"/>
        </w:r>
        <w:r w:rsidR="00E165B6" w:rsidRPr="00A40100">
          <w:rPr>
            <w:b w:val="0"/>
            <w:noProof/>
            <w:webHidden/>
          </w:rPr>
          <w:instrText xml:space="preserve"> PAGEREF _Toc10301718 \h </w:instrText>
        </w:r>
        <w:r w:rsidR="00E165B6" w:rsidRPr="00A40100">
          <w:rPr>
            <w:b w:val="0"/>
            <w:noProof/>
            <w:webHidden/>
          </w:rPr>
        </w:r>
        <w:r w:rsidR="00E165B6" w:rsidRPr="00A40100">
          <w:rPr>
            <w:b w:val="0"/>
            <w:noProof/>
            <w:webHidden/>
          </w:rPr>
          <w:fldChar w:fldCharType="separate"/>
        </w:r>
        <w:r w:rsidR="00E165B6" w:rsidRPr="00A40100">
          <w:rPr>
            <w:b w:val="0"/>
            <w:noProof/>
            <w:webHidden/>
          </w:rPr>
          <w:t>11</w:t>
        </w:r>
        <w:r w:rsidR="00E165B6" w:rsidRPr="00A40100">
          <w:rPr>
            <w:b w:val="0"/>
            <w:noProof/>
            <w:webHidden/>
          </w:rPr>
          <w:fldChar w:fldCharType="end"/>
        </w:r>
      </w:hyperlink>
    </w:p>
    <w:p w14:paraId="011D3434" w14:textId="77777777" w:rsidR="00E165B6" w:rsidRPr="00A40100" w:rsidRDefault="00247359" w:rsidP="005F35B7">
      <w:pPr>
        <w:pStyle w:val="TOC1"/>
        <w:tabs>
          <w:tab w:val="right" w:leader="dot" w:pos="9656"/>
        </w:tabs>
        <w:rPr>
          <w:rFonts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10301719" w:history="1">
        <w:r w:rsidR="00E165B6" w:rsidRPr="00A40100">
          <w:rPr>
            <w:rStyle w:val="af3"/>
            <w:rFonts w:ascii="黑体" w:eastAsia="黑体" w:hAnsi="黑体"/>
            <w:b w:val="0"/>
            <w:noProof/>
          </w:rPr>
          <w:t>联系方式</w:t>
        </w:r>
        <w:r w:rsidR="00E165B6" w:rsidRPr="00A40100">
          <w:rPr>
            <w:b w:val="0"/>
            <w:noProof/>
            <w:webHidden/>
          </w:rPr>
          <w:tab/>
        </w:r>
        <w:r w:rsidR="00E165B6" w:rsidRPr="00A40100">
          <w:rPr>
            <w:b w:val="0"/>
            <w:noProof/>
            <w:webHidden/>
          </w:rPr>
          <w:fldChar w:fldCharType="begin"/>
        </w:r>
        <w:r w:rsidR="00E165B6" w:rsidRPr="00A40100">
          <w:rPr>
            <w:b w:val="0"/>
            <w:noProof/>
            <w:webHidden/>
          </w:rPr>
          <w:instrText xml:space="preserve"> PAGEREF _Toc10301719 \h </w:instrText>
        </w:r>
        <w:r w:rsidR="00E165B6" w:rsidRPr="00A40100">
          <w:rPr>
            <w:b w:val="0"/>
            <w:noProof/>
            <w:webHidden/>
          </w:rPr>
        </w:r>
        <w:r w:rsidR="00E165B6" w:rsidRPr="00A40100">
          <w:rPr>
            <w:b w:val="0"/>
            <w:noProof/>
            <w:webHidden/>
          </w:rPr>
          <w:fldChar w:fldCharType="separate"/>
        </w:r>
        <w:r w:rsidR="00E165B6" w:rsidRPr="00A40100">
          <w:rPr>
            <w:b w:val="0"/>
            <w:noProof/>
            <w:webHidden/>
          </w:rPr>
          <w:t>12</w:t>
        </w:r>
        <w:r w:rsidR="00E165B6" w:rsidRPr="00A40100">
          <w:rPr>
            <w:b w:val="0"/>
            <w:noProof/>
            <w:webHidden/>
          </w:rPr>
          <w:fldChar w:fldCharType="end"/>
        </w:r>
      </w:hyperlink>
    </w:p>
    <w:p w14:paraId="58686690" w14:textId="77777777" w:rsidR="000E2727" w:rsidRDefault="00E165B6" w:rsidP="00B33B1C">
      <w:pPr>
        <w:tabs>
          <w:tab w:val="right" w:leader="dot" w:pos="9659"/>
        </w:tabs>
      </w:pPr>
      <w:r>
        <w:rPr>
          <w:rFonts w:asciiTheme="minorHAnsi" w:eastAsiaTheme="minorHAnsi"/>
          <w:i/>
          <w:iCs/>
          <w:sz w:val="22"/>
          <w:szCs w:val="24"/>
          <w:u w:val="single"/>
        </w:rPr>
        <w:fldChar w:fldCharType="end"/>
      </w:r>
    </w:p>
    <w:p w14:paraId="38337A94" w14:textId="77777777" w:rsidR="00B8185F" w:rsidRDefault="00B8185F" w:rsidP="00283984"/>
    <w:p w14:paraId="29F26405" w14:textId="77777777" w:rsidR="000E2727" w:rsidRDefault="000E2727" w:rsidP="00283984">
      <w:pPr>
        <w:sectPr w:rsidR="000E2727" w:rsidSect="00742E8D">
          <w:pgSz w:w="11906" w:h="16838" w:code="9"/>
          <w:pgMar w:top="1134" w:right="1106" w:bottom="1134" w:left="1134" w:header="471" w:footer="720" w:gutter="0"/>
          <w:cols w:space="425"/>
          <w:docGrid w:type="linesAndChars" w:linePitch="312"/>
        </w:sectPr>
      </w:pPr>
    </w:p>
    <w:p w14:paraId="52F3EF01" w14:textId="77777777" w:rsidR="00B8185F" w:rsidRPr="00E258F9" w:rsidRDefault="009F6E14" w:rsidP="00ED7325">
      <w:pPr>
        <w:pStyle w:val="1"/>
        <w:numPr>
          <w:ilvl w:val="0"/>
          <w:numId w:val="2"/>
        </w:numPr>
        <w:pBdr>
          <w:bottom w:val="double" w:sz="6" w:space="1" w:color="auto"/>
        </w:pBdr>
        <w:tabs>
          <w:tab w:val="num" w:pos="1260"/>
        </w:tabs>
        <w:ind w:left="1260" w:hanging="1260"/>
        <w:rPr>
          <w:rFonts w:ascii="Arial Black" w:eastAsia="黑体" w:hAnsi="Arial Black"/>
          <w:b w:val="0"/>
        </w:rPr>
      </w:pPr>
      <w:bookmarkStart w:id="6" w:name="_Toc10301703"/>
      <w:r w:rsidRPr="00E258F9">
        <w:rPr>
          <w:rFonts w:ascii="Arial Black" w:eastAsia="黑体" w:hAnsi="Arial Black" w:hint="eastAsia"/>
          <w:b w:val="0"/>
        </w:rPr>
        <w:lastRenderedPageBreak/>
        <w:t>引脚描述</w:t>
      </w:r>
      <w:bookmarkEnd w:id="6"/>
    </w:p>
    <w:p w14:paraId="7324D55F" w14:textId="77777777" w:rsidR="009F6E14" w:rsidRPr="00E258F9" w:rsidRDefault="009F6E14" w:rsidP="00ED7325">
      <w:pPr>
        <w:pStyle w:val="2"/>
        <w:numPr>
          <w:ilvl w:val="1"/>
          <w:numId w:val="2"/>
        </w:numPr>
        <w:pBdr>
          <w:bottom w:val="wave" w:sz="6" w:space="1" w:color="auto"/>
        </w:pBdr>
        <w:tabs>
          <w:tab w:val="left" w:pos="1260"/>
        </w:tabs>
        <w:ind w:left="1260" w:hanging="1260"/>
        <w:rPr>
          <w:rFonts w:ascii="黑体" w:eastAsia="黑体" w:hAnsi="黑体" w:cs="Arial"/>
          <w:b w:val="0"/>
        </w:rPr>
      </w:pPr>
      <w:bookmarkStart w:id="7" w:name="_Toc10301704"/>
      <w:r w:rsidRPr="00E258F9">
        <w:rPr>
          <w:rFonts w:ascii="黑体" w:eastAsia="黑体" w:hAnsi="黑体" w:cs="Arial" w:hint="eastAsia"/>
          <w:b w:val="0"/>
        </w:rPr>
        <w:t>引脚图</w:t>
      </w:r>
      <w:bookmarkEnd w:id="7"/>
    </w:p>
    <w:p w14:paraId="671A9FCF" w14:textId="77777777" w:rsidR="00BB002E" w:rsidRDefault="00BB002E" w:rsidP="00B8185F">
      <w:pPr>
        <w:rPr>
          <w:rFonts w:ascii="Courier New" w:hAnsi="Courier New" w:cs="Courier New"/>
        </w:rPr>
      </w:pPr>
    </w:p>
    <w:p w14:paraId="0371C39C" w14:textId="77777777" w:rsidR="009F6E14" w:rsidRDefault="002F3968" w:rsidP="009F6E14">
      <w:pPr>
        <w:jc w:val="center"/>
        <w:rPr>
          <w:rFonts w:ascii="Times New Roman"/>
        </w:rPr>
      </w:pPr>
      <w:r>
        <w:t xml:space="preserve">       </w:t>
      </w:r>
      <w:r w:rsidR="00870DFE">
        <w:object w:dxaOrig="3449" w:dyaOrig="3042" w14:anchorId="6B40C5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2.6pt;height:152.1pt" o:ole="">
            <v:imagedata r:id="rId10" o:title=""/>
          </v:shape>
          <o:OLEObject Type="Embed" ProgID="Visio.Drawing.11" ShapeID="_x0000_i1025" DrawAspect="Content" ObjectID="_1648292380" r:id="rId11"/>
        </w:object>
      </w:r>
    </w:p>
    <w:p w14:paraId="3E69F15E" w14:textId="77777777" w:rsidR="009F6E14" w:rsidRDefault="009F6E14" w:rsidP="009F6E14">
      <w:pPr>
        <w:pStyle w:val="af4"/>
        <w:jc w:val="center"/>
        <w:rPr>
          <w:rFonts w:ascii="Courier New" w:eastAsia="宋体" w:hAnsi="Courier New" w:cs="Courier New"/>
        </w:rPr>
      </w:pPr>
    </w:p>
    <w:p w14:paraId="015D77BF" w14:textId="77777777" w:rsidR="009F6E14" w:rsidRPr="0024755C" w:rsidRDefault="009F6E14" w:rsidP="009F6E14">
      <w:pPr>
        <w:pStyle w:val="af4"/>
        <w:jc w:val="center"/>
        <w:rPr>
          <w:rFonts w:ascii="宋体" w:eastAsia="宋体" w:hAnsi="宋体" w:cs="Courier New"/>
          <w:sz w:val="21"/>
          <w:szCs w:val="21"/>
        </w:rPr>
      </w:pPr>
      <w:r w:rsidRPr="0024755C">
        <w:rPr>
          <w:rFonts w:ascii="宋体" w:eastAsia="宋体" w:hAnsi="宋体" w:cs="Courier New"/>
          <w:sz w:val="21"/>
          <w:szCs w:val="21"/>
        </w:rPr>
        <w:t>图</w:t>
      </w:r>
      <w:r w:rsidRPr="0024755C">
        <w:rPr>
          <w:rFonts w:ascii="宋体" w:eastAsia="宋体" w:hAnsi="宋体" w:cs="Courier New"/>
          <w:sz w:val="21"/>
          <w:szCs w:val="21"/>
        </w:rPr>
        <w:fldChar w:fldCharType="begin"/>
      </w:r>
      <w:r w:rsidRPr="0024755C">
        <w:rPr>
          <w:rFonts w:ascii="宋体" w:eastAsia="宋体" w:hAnsi="宋体" w:cs="Courier New"/>
          <w:sz w:val="21"/>
          <w:szCs w:val="21"/>
        </w:rPr>
        <w:instrText xml:space="preserve"> STYLEREF 1 \s </w:instrText>
      </w:r>
      <w:r w:rsidRPr="0024755C">
        <w:rPr>
          <w:rFonts w:ascii="宋体" w:eastAsia="宋体" w:hAnsi="宋体" w:cs="Courier New"/>
          <w:sz w:val="21"/>
          <w:szCs w:val="21"/>
        </w:rPr>
        <w:fldChar w:fldCharType="separate"/>
      </w:r>
      <w:r w:rsidR="00C4514E" w:rsidRPr="0024755C">
        <w:rPr>
          <w:rFonts w:ascii="宋体" w:eastAsia="宋体" w:hAnsi="宋体" w:cs="Courier New"/>
          <w:noProof/>
          <w:sz w:val="21"/>
          <w:szCs w:val="21"/>
        </w:rPr>
        <w:t>1</w:t>
      </w:r>
      <w:r w:rsidRPr="0024755C">
        <w:rPr>
          <w:rFonts w:ascii="宋体" w:eastAsia="宋体" w:hAnsi="宋体" w:cs="Courier New"/>
          <w:sz w:val="21"/>
          <w:szCs w:val="21"/>
        </w:rPr>
        <w:fldChar w:fldCharType="end"/>
      </w:r>
      <w:r w:rsidRPr="0024755C">
        <w:rPr>
          <w:rFonts w:ascii="宋体" w:eastAsia="宋体" w:hAnsi="宋体" w:cs="Courier New"/>
          <w:sz w:val="21"/>
          <w:szCs w:val="21"/>
        </w:rPr>
        <w:noBreakHyphen/>
      </w:r>
      <w:r w:rsidRPr="0024755C">
        <w:rPr>
          <w:rFonts w:ascii="宋体" w:eastAsia="宋体" w:hAnsi="宋体" w:cs="Courier New"/>
          <w:sz w:val="21"/>
          <w:szCs w:val="21"/>
        </w:rPr>
        <w:fldChar w:fldCharType="begin"/>
      </w:r>
      <w:r w:rsidRPr="0024755C">
        <w:rPr>
          <w:rFonts w:ascii="宋体" w:eastAsia="宋体" w:hAnsi="宋体" w:cs="Courier New"/>
          <w:sz w:val="21"/>
          <w:szCs w:val="21"/>
        </w:rPr>
        <w:instrText xml:space="preserve"> SEQ 图 \* ARABIC \s 1 </w:instrText>
      </w:r>
      <w:r w:rsidRPr="0024755C">
        <w:rPr>
          <w:rFonts w:ascii="宋体" w:eastAsia="宋体" w:hAnsi="宋体" w:cs="Courier New"/>
          <w:sz w:val="21"/>
          <w:szCs w:val="21"/>
        </w:rPr>
        <w:fldChar w:fldCharType="separate"/>
      </w:r>
      <w:r w:rsidR="00C4514E" w:rsidRPr="0024755C">
        <w:rPr>
          <w:rFonts w:ascii="宋体" w:eastAsia="宋体" w:hAnsi="宋体" w:cs="Courier New"/>
          <w:noProof/>
          <w:sz w:val="21"/>
          <w:szCs w:val="21"/>
        </w:rPr>
        <w:t>1</w:t>
      </w:r>
      <w:r w:rsidRPr="0024755C">
        <w:rPr>
          <w:rFonts w:ascii="宋体" w:eastAsia="宋体" w:hAnsi="宋体" w:cs="Courier New"/>
          <w:sz w:val="21"/>
          <w:szCs w:val="21"/>
        </w:rPr>
        <w:fldChar w:fldCharType="end"/>
      </w:r>
      <w:r w:rsidRPr="0024755C">
        <w:rPr>
          <w:rFonts w:ascii="宋体" w:eastAsia="宋体" w:hAnsi="宋体" w:cs="Courier New"/>
          <w:sz w:val="21"/>
          <w:szCs w:val="21"/>
        </w:rPr>
        <w:t>：TC7</w:t>
      </w:r>
      <w:r w:rsidR="00870DFE" w:rsidRPr="0024755C">
        <w:rPr>
          <w:rFonts w:ascii="宋体" w:eastAsia="宋体" w:hAnsi="宋体" w:cs="Courier New" w:hint="eastAsia"/>
          <w:sz w:val="21"/>
          <w:szCs w:val="21"/>
        </w:rPr>
        <w:t>207</w:t>
      </w:r>
      <w:r w:rsidRPr="0024755C">
        <w:rPr>
          <w:rFonts w:ascii="宋体" w:eastAsia="宋体" w:hAnsi="宋体" w:cs="Courier New"/>
          <w:sz w:val="21"/>
          <w:szCs w:val="21"/>
        </w:rPr>
        <w:t>芯片封装和引脚</w:t>
      </w:r>
      <w:r w:rsidRPr="0024755C">
        <w:rPr>
          <w:rFonts w:ascii="宋体" w:eastAsia="宋体" w:hAnsi="宋体" w:cs="Courier New" w:hint="eastAsia"/>
          <w:sz w:val="21"/>
          <w:szCs w:val="21"/>
        </w:rPr>
        <w:t>定义</w:t>
      </w:r>
    </w:p>
    <w:p w14:paraId="79C790A2" w14:textId="77777777" w:rsidR="009F6E14" w:rsidRPr="009F6E14" w:rsidRDefault="009F6E14" w:rsidP="009F6E14">
      <w:pPr>
        <w:rPr>
          <w:rFonts w:ascii="Courier New" w:hAnsi="Courier New" w:cs="Courier New"/>
        </w:rPr>
      </w:pPr>
    </w:p>
    <w:p w14:paraId="7804842C" w14:textId="77777777" w:rsidR="009F6E14" w:rsidRPr="00B922EF" w:rsidRDefault="009F6E14" w:rsidP="00ED7325">
      <w:pPr>
        <w:pStyle w:val="2"/>
        <w:numPr>
          <w:ilvl w:val="1"/>
          <w:numId w:val="2"/>
        </w:numPr>
        <w:pBdr>
          <w:bottom w:val="wave" w:sz="6" w:space="1" w:color="auto"/>
        </w:pBdr>
        <w:tabs>
          <w:tab w:val="left" w:pos="1260"/>
        </w:tabs>
        <w:ind w:left="1260" w:hanging="1260"/>
        <w:rPr>
          <w:rFonts w:ascii="黑体" w:eastAsia="黑体" w:hAnsi="黑体" w:cs="Arial"/>
          <w:b w:val="0"/>
        </w:rPr>
      </w:pPr>
      <w:bookmarkStart w:id="8" w:name="_Toc10301705"/>
      <w:r w:rsidRPr="00B922EF">
        <w:rPr>
          <w:rFonts w:ascii="黑体" w:eastAsia="黑体" w:hAnsi="黑体" w:cs="Arial" w:hint="eastAsia"/>
          <w:b w:val="0"/>
        </w:rPr>
        <w:t>引脚说明</w:t>
      </w:r>
      <w:bookmarkEnd w:id="8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"/>
        <w:gridCol w:w="1422"/>
        <w:gridCol w:w="4111"/>
      </w:tblGrid>
      <w:tr w:rsidR="000F3233" w:rsidRPr="00021E58" w14:paraId="62D3CC72" w14:textId="77777777" w:rsidTr="00E258F9">
        <w:trPr>
          <w:jc w:val="center"/>
        </w:trPr>
        <w:tc>
          <w:tcPr>
            <w:tcW w:w="65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4F71F6" w14:textId="77777777" w:rsidR="001D0BAF" w:rsidRPr="0024755C" w:rsidRDefault="001D0BAF" w:rsidP="00860B70">
            <w:pPr>
              <w:pStyle w:val="af7"/>
              <w:spacing w:before="31" w:after="31"/>
              <w:rPr>
                <w:rFonts w:ascii="宋体" w:hAnsi="宋体" w:cs="Courier New"/>
                <w:sz w:val="21"/>
              </w:rPr>
            </w:pPr>
            <w:r w:rsidRPr="0024755C">
              <w:rPr>
                <w:rFonts w:ascii="宋体" w:hAnsi="宋体" w:cs="Courier New" w:hint="eastAsia"/>
                <w:sz w:val="21"/>
              </w:rPr>
              <w:t>表</w:t>
            </w:r>
            <w:r w:rsidRPr="0024755C">
              <w:rPr>
                <w:rFonts w:ascii="宋体" w:hAnsi="宋体" w:cs="Courier New"/>
                <w:sz w:val="21"/>
              </w:rPr>
              <w:fldChar w:fldCharType="begin"/>
            </w:r>
            <w:r w:rsidRPr="0024755C">
              <w:rPr>
                <w:rFonts w:ascii="宋体" w:hAnsi="宋体" w:cs="Courier New"/>
                <w:sz w:val="21"/>
              </w:rPr>
              <w:instrText xml:space="preserve"> </w:instrText>
            </w:r>
            <w:r w:rsidRPr="0024755C">
              <w:rPr>
                <w:rFonts w:ascii="宋体" w:hAnsi="宋体" w:cs="Courier New" w:hint="eastAsia"/>
                <w:sz w:val="21"/>
              </w:rPr>
              <w:instrText>STYLEREF 1 \s</w:instrText>
            </w:r>
            <w:r w:rsidRPr="0024755C">
              <w:rPr>
                <w:rFonts w:ascii="宋体" w:hAnsi="宋体" w:cs="Courier New"/>
                <w:sz w:val="21"/>
              </w:rPr>
              <w:instrText xml:space="preserve"> </w:instrText>
            </w:r>
            <w:r w:rsidRPr="0024755C">
              <w:rPr>
                <w:rFonts w:ascii="宋体" w:hAnsi="宋体" w:cs="Courier New"/>
                <w:sz w:val="21"/>
              </w:rPr>
              <w:fldChar w:fldCharType="separate"/>
            </w:r>
            <w:r w:rsidRPr="0024755C">
              <w:rPr>
                <w:rFonts w:ascii="宋体" w:hAnsi="宋体" w:cs="Courier New"/>
                <w:noProof/>
                <w:sz w:val="21"/>
              </w:rPr>
              <w:t>1</w:t>
            </w:r>
            <w:r w:rsidRPr="0024755C">
              <w:rPr>
                <w:rFonts w:ascii="宋体" w:hAnsi="宋体" w:cs="Courier New"/>
                <w:sz w:val="21"/>
              </w:rPr>
              <w:fldChar w:fldCharType="end"/>
            </w:r>
            <w:r w:rsidRPr="0024755C">
              <w:rPr>
                <w:rFonts w:ascii="宋体" w:hAnsi="宋体" w:cs="Courier New"/>
                <w:sz w:val="21"/>
              </w:rPr>
              <w:noBreakHyphen/>
            </w:r>
            <w:r w:rsidRPr="0024755C">
              <w:rPr>
                <w:rFonts w:ascii="宋体" w:hAnsi="宋体" w:cs="Courier New"/>
                <w:sz w:val="21"/>
              </w:rPr>
              <w:fldChar w:fldCharType="begin"/>
            </w:r>
            <w:r w:rsidRPr="0024755C">
              <w:rPr>
                <w:rFonts w:ascii="宋体" w:hAnsi="宋体" w:cs="Courier New"/>
                <w:sz w:val="21"/>
              </w:rPr>
              <w:instrText xml:space="preserve"> </w:instrText>
            </w:r>
            <w:r w:rsidRPr="0024755C">
              <w:rPr>
                <w:rFonts w:ascii="宋体" w:hAnsi="宋体" w:cs="Courier New" w:hint="eastAsia"/>
                <w:sz w:val="21"/>
              </w:rPr>
              <w:instrText>SEQ 表 \* ARABIC \s 1</w:instrText>
            </w:r>
            <w:r w:rsidRPr="0024755C">
              <w:rPr>
                <w:rFonts w:ascii="宋体" w:hAnsi="宋体" w:cs="Courier New"/>
                <w:sz w:val="21"/>
              </w:rPr>
              <w:instrText xml:space="preserve"> </w:instrText>
            </w:r>
            <w:r w:rsidRPr="0024755C">
              <w:rPr>
                <w:rFonts w:ascii="宋体" w:hAnsi="宋体" w:cs="Courier New"/>
                <w:sz w:val="21"/>
              </w:rPr>
              <w:fldChar w:fldCharType="separate"/>
            </w:r>
            <w:r w:rsidRPr="0024755C">
              <w:rPr>
                <w:rFonts w:ascii="宋体" w:hAnsi="宋体" w:cs="Courier New"/>
                <w:noProof/>
                <w:sz w:val="21"/>
              </w:rPr>
              <w:t>1</w:t>
            </w:r>
            <w:r w:rsidRPr="0024755C">
              <w:rPr>
                <w:rFonts w:ascii="宋体" w:hAnsi="宋体" w:cs="Courier New"/>
                <w:sz w:val="21"/>
              </w:rPr>
              <w:fldChar w:fldCharType="end"/>
            </w:r>
            <w:r w:rsidRPr="0024755C">
              <w:rPr>
                <w:rFonts w:ascii="宋体" w:hAnsi="宋体" w:cs="Courier New"/>
                <w:sz w:val="21"/>
              </w:rPr>
              <w:t>：</w:t>
            </w:r>
            <w:r w:rsidRPr="0024755C">
              <w:rPr>
                <w:rFonts w:ascii="宋体" w:hAnsi="宋体" w:cs="Courier New" w:hint="eastAsia"/>
                <w:sz w:val="21"/>
              </w:rPr>
              <w:t>TC7207引脚说明</w:t>
            </w:r>
          </w:p>
        </w:tc>
      </w:tr>
      <w:tr w:rsidR="001D0BAF" w:rsidRPr="00021E58" w14:paraId="14C13B77" w14:textId="77777777" w:rsidTr="00E258F9">
        <w:trPr>
          <w:jc w:val="center"/>
        </w:trPr>
        <w:tc>
          <w:tcPr>
            <w:tcW w:w="65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5728B2" w14:textId="77777777" w:rsidR="001D0BAF" w:rsidRPr="00E258F9" w:rsidRDefault="001D0BAF" w:rsidP="00623F05">
            <w:pPr>
              <w:pStyle w:val="af7"/>
              <w:spacing w:before="31" w:after="31"/>
              <w:ind w:firstLineChars="800" w:firstLine="1680"/>
              <w:rPr>
                <w:rFonts w:ascii="Courier New" w:cs="Courier New"/>
                <w:sz w:val="21"/>
              </w:rPr>
            </w:pPr>
          </w:p>
        </w:tc>
      </w:tr>
      <w:tr w:rsidR="000F3233" w:rsidRPr="00021E58" w14:paraId="73AC22B0" w14:textId="77777777" w:rsidTr="00E258F9">
        <w:trPr>
          <w:jc w:val="center"/>
        </w:trPr>
        <w:tc>
          <w:tcPr>
            <w:tcW w:w="988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412EF03" w14:textId="77777777" w:rsidR="000F3233" w:rsidRPr="000F3233" w:rsidRDefault="000F3233" w:rsidP="00E258F9">
            <w:pPr>
              <w:pStyle w:val="af7"/>
              <w:spacing w:before="31" w:after="31"/>
              <w:jc w:val="center"/>
              <w:rPr>
                <w:rFonts w:ascii="Courier New" w:cs="Courier New"/>
                <w:b/>
              </w:rPr>
            </w:pPr>
            <w:r w:rsidRPr="000F3233">
              <w:rPr>
                <w:rFonts w:ascii="Courier New" w:cs="Courier New"/>
                <w:b/>
              </w:rPr>
              <w:t>引脚号</w:t>
            </w:r>
          </w:p>
        </w:tc>
        <w:tc>
          <w:tcPr>
            <w:tcW w:w="1422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5683B6D" w14:textId="77777777" w:rsidR="000F3233" w:rsidRPr="000F3233" w:rsidRDefault="000F3233" w:rsidP="00E258F9">
            <w:pPr>
              <w:pStyle w:val="af7"/>
              <w:spacing w:before="31" w:after="31"/>
              <w:jc w:val="center"/>
              <w:rPr>
                <w:rFonts w:ascii="Courier New" w:cs="Courier New"/>
                <w:b/>
              </w:rPr>
            </w:pPr>
            <w:r w:rsidRPr="000F3233">
              <w:rPr>
                <w:rFonts w:ascii="Courier New" w:cs="Courier New"/>
                <w:b/>
              </w:rPr>
              <w:t>引脚名称</w:t>
            </w:r>
          </w:p>
        </w:tc>
        <w:tc>
          <w:tcPr>
            <w:tcW w:w="4111" w:type="dxa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14:paraId="3ABCAFAC" w14:textId="77777777" w:rsidR="000F3233" w:rsidRPr="000F3233" w:rsidRDefault="000F3233" w:rsidP="00E258F9">
            <w:pPr>
              <w:pStyle w:val="af7"/>
              <w:spacing w:before="31" w:after="31"/>
              <w:jc w:val="center"/>
              <w:rPr>
                <w:rFonts w:ascii="Courier New" w:cs="Courier New"/>
                <w:b/>
              </w:rPr>
            </w:pPr>
            <w:r w:rsidRPr="000F3233">
              <w:rPr>
                <w:rFonts w:ascii="Courier New" w:cs="Courier New"/>
                <w:b/>
              </w:rPr>
              <w:t>功能</w:t>
            </w:r>
          </w:p>
        </w:tc>
      </w:tr>
      <w:tr w:rsidR="00870DFE" w:rsidRPr="00021E58" w14:paraId="74F5D68A" w14:textId="77777777" w:rsidTr="00E258F9">
        <w:trPr>
          <w:jc w:val="center"/>
        </w:trPr>
        <w:tc>
          <w:tcPr>
            <w:tcW w:w="988" w:type="dxa"/>
            <w:tcBorders>
              <w:top w:val="double" w:sz="4" w:space="0" w:color="auto"/>
            </w:tcBorders>
            <w:vAlign w:val="center"/>
          </w:tcPr>
          <w:p w14:paraId="2DBBA589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 w:rsidRPr="00021E58">
              <w:t>1</w:t>
            </w:r>
          </w:p>
        </w:tc>
        <w:tc>
          <w:tcPr>
            <w:tcW w:w="1422" w:type="dxa"/>
            <w:tcBorders>
              <w:top w:val="double" w:sz="4" w:space="0" w:color="auto"/>
            </w:tcBorders>
          </w:tcPr>
          <w:p w14:paraId="12CA4C51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VCC</w:t>
            </w:r>
          </w:p>
        </w:tc>
        <w:tc>
          <w:tcPr>
            <w:tcW w:w="4111" w:type="dxa"/>
            <w:tcBorders>
              <w:top w:val="double" w:sz="4" w:space="0" w:color="auto"/>
            </w:tcBorders>
          </w:tcPr>
          <w:p w14:paraId="75DE8734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芯片电源正端</w:t>
            </w:r>
          </w:p>
        </w:tc>
      </w:tr>
      <w:tr w:rsidR="00870DFE" w:rsidRPr="00021E58" w14:paraId="2E83869A" w14:textId="77777777" w:rsidTr="00E258F9">
        <w:trPr>
          <w:jc w:val="center"/>
        </w:trPr>
        <w:tc>
          <w:tcPr>
            <w:tcW w:w="988" w:type="dxa"/>
            <w:vAlign w:val="center"/>
          </w:tcPr>
          <w:p w14:paraId="163467B1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 w:rsidRPr="00021E58">
              <w:t>2</w:t>
            </w:r>
          </w:p>
        </w:tc>
        <w:tc>
          <w:tcPr>
            <w:tcW w:w="1422" w:type="dxa"/>
          </w:tcPr>
          <w:p w14:paraId="737AB901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GND</w:t>
            </w:r>
          </w:p>
        </w:tc>
        <w:tc>
          <w:tcPr>
            <w:tcW w:w="4111" w:type="dxa"/>
          </w:tcPr>
          <w:p w14:paraId="4618550C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 w:rsidRPr="00EF53B8">
              <w:rPr>
                <w:rFonts w:hAnsi="宋体" w:hint="eastAsia"/>
              </w:rPr>
              <w:t>芯片电源负端</w:t>
            </w:r>
          </w:p>
        </w:tc>
      </w:tr>
      <w:tr w:rsidR="00870DFE" w:rsidRPr="00021E58" w14:paraId="17F47963" w14:textId="77777777" w:rsidTr="00E258F9">
        <w:trPr>
          <w:jc w:val="center"/>
        </w:trPr>
        <w:tc>
          <w:tcPr>
            <w:tcW w:w="988" w:type="dxa"/>
            <w:vAlign w:val="center"/>
          </w:tcPr>
          <w:p w14:paraId="06CF823D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 w:rsidRPr="00021E58">
              <w:t>3</w:t>
            </w:r>
          </w:p>
        </w:tc>
        <w:tc>
          <w:tcPr>
            <w:tcW w:w="1422" w:type="dxa"/>
            <w:vAlign w:val="center"/>
          </w:tcPr>
          <w:p w14:paraId="61C40BCA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  <w:position w:val="-6"/>
              </w:rPr>
              <w:t>NC</w:t>
            </w:r>
          </w:p>
        </w:tc>
        <w:tc>
          <w:tcPr>
            <w:tcW w:w="4111" w:type="dxa"/>
          </w:tcPr>
          <w:p w14:paraId="390535FA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空脚，不做连接</w:t>
            </w:r>
          </w:p>
        </w:tc>
      </w:tr>
      <w:tr w:rsidR="00870DFE" w:rsidRPr="00021E58" w14:paraId="13A9A51E" w14:textId="77777777" w:rsidTr="00E258F9">
        <w:trPr>
          <w:jc w:val="center"/>
        </w:trPr>
        <w:tc>
          <w:tcPr>
            <w:tcW w:w="988" w:type="dxa"/>
            <w:vAlign w:val="center"/>
          </w:tcPr>
          <w:p w14:paraId="18E17BF8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 w:rsidRPr="00021E58">
              <w:t>4</w:t>
            </w:r>
          </w:p>
        </w:tc>
        <w:tc>
          <w:tcPr>
            <w:tcW w:w="1422" w:type="dxa"/>
          </w:tcPr>
          <w:p w14:paraId="1D5DAAFE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OUT</w:t>
            </w:r>
          </w:p>
        </w:tc>
        <w:tc>
          <w:tcPr>
            <w:tcW w:w="4111" w:type="dxa"/>
          </w:tcPr>
          <w:p w14:paraId="2D759A35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输出电压采样引脚</w:t>
            </w:r>
          </w:p>
        </w:tc>
      </w:tr>
      <w:tr w:rsidR="00870DFE" w:rsidRPr="00021E58" w14:paraId="1EF20116" w14:textId="77777777" w:rsidTr="00E258F9">
        <w:trPr>
          <w:jc w:val="center"/>
        </w:trPr>
        <w:tc>
          <w:tcPr>
            <w:tcW w:w="988" w:type="dxa"/>
            <w:vAlign w:val="center"/>
          </w:tcPr>
          <w:p w14:paraId="6E303CC6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 w:rsidRPr="00021E58">
              <w:t>5</w:t>
            </w:r>
          </w:p>
        </w:tc>
        <w:tc>
          <w:tcPr>
            <w:tcW w:w="1422" w:type="dxa"/>
          </w:tcPr>
          <w:p w14:paraId="4B985FB4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SW</w:t>
            </w:r>
          </w:p>
        </w:tc>
        <w:tc>
          <w:tcPr>
            <w:tcW w:w="4111" w:type="dxa"/>
          </w:tcPr>
          <w:p w14:paraId="2F9C6C43" w14:textId="77777777" w:rsidR="00870DFE" w:rsidRPr="00021E58" w:rsidRDefault="00870DFE" w:rsidP="00E258F9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开关输出引脚</w:t>
            </w:r>
          </w:p>
        </w:tc>
      </w:tr>
    </w:tbl>
    <w:p w14:paraId="45206C0E" w14:textId="77777777" w:rsidR="00750166" w:rsidRPr="003D1D84" w:rsidRDefault="00750166" w:rsidP="00B8185F">
      <w:pPr>
        <w:rPr>
          <w:rFonts w:ascii="Courier New" w:hAnsi="Courier New" w:cs="Courier New"/>
        </w:rPr>
      </w:pPr>
    </w:p>
    <w:p w14:paraId="07DE1E5F" w14:textId="77777777" w:rsidR="00742E8D" w:rsidRPr="00742E8D" w:rsidRDefault="00742E8D" w:rsidP="00742E8D">
      <w:pPr>
        <w:rPr>
          <w:rFonts w:ascii="Courier New" w:hAnsi="Courier New" w:cs="Courier New"/>
        </w:rPr>
      </w:pPr>
    </w:p>
    <w:p w14:paraId="6F3FC859" w14:textId="77777777" w:rsidR="00742E8D" w:rsidRPr="00742E8D" w:rsidRDefault="00742E8D" w:rsidP="00742E8D">
      <w:pPr>
        <w:sectPr w:rsidR="00742E8D" w:rsidRPr="00742E8D" w:rsidSect="00742E8D">
          <w:pgSz w:w="11906" w:h="16838" w:code="9"/>
          <w:pgMar w:top="1134" w:right="1106" w:bottom="1134" w:left="1134" w:header="471" w:footer="720" w:gutter="0"/>
          <w:cols w:space="425"/>
          <w:docGrid w:type="linesAndChars" w:linePitch="312"/>
        </w:sectPr>
      </w:pPr>
    </w:p>
    <w:p w14:paraId="7CF5F41E" w14:textId="77777777" w:rsidR="00742E8D" w:rsidRPr="00E258F9" w:rsidRDefault="00742E8D" w:rsidP="00162880">
      <w:pPr>
        <w:pStyle w:val="1"/>
        <w:numPr>
          <w:ilvl w:val="0"/>
          <w:numId w:val="2"/>
        </w:numPr>
        <w:pBdr>
          <w:bottom w:val="double" w:sz="6" w:space="1" w:color="auto"/>
        </w:pBdr>
        <w:tabs>
          <w:tab w:val="num" w:pos="1260"/>
        </w:tabs>
        <w:topLinePunct/>
        <w:ind w:left="1259" w:hanging="1259"/>
        <w:rPr>
          <w:rFonts w:ascii="Arial Black" w:eastAsia="黑体" w:hAnsi="Arial Black"/>
          <w:b w:val="0"/>
        </w:rPr>
      </w:pPr>
      <w:bookmarkStart w:id="9" w:name="_Toc10301706"/>
      <w:r w:rsidRPr="00E258F9">
        <w:rPr>
          <w:rFonts w:ascii="Arial Black" w:eastAsia="黑体" w:hAnsi="Arial Black" w:hint="eastAsia"/>
          <w:b w:val="0"/>
        </w:rPr>
        <w:lastRenderedPageBreak/>
        <w:t>原理框图</w:t>
      </w:r>
      <w:bookmarkEnd w:id="9"/>
    </w:p>
    <w:p w14:paraId="02A3116C" w14:textId="77777777" w:rsidR="00E258F9" w:rsidRDefault="005F35B7" w:rsidP="00E258F9">
      <w:pPr>
        <w:jc w:val="center"/>
        <w:rPr>
          <w:rFonts w:ascii="Times New Roman"/>
        </w:rPr>
      </w:pPr>
      <w:r>
        <w:object w:dxaOrig="14079" w:dyaOrig="9014" w14:anchorId="2EF334E8">
          <v:shape id="_x0000_i1026" type="#_x0000_t75" style="width:482.8pt;height:308.1pt" o:ole="">
            <v:imagedata r:id="rId12" o:title=""/>
          </v:shape>
          <o:OLEObject Type="Embed" ProgID="Visio.Drawing.11" ShapeID="_x0000_i1026" DrawAspect="Content" ObjectID="_1648292381" r:id="rId13"/>
        </w:object>
      </w:r>
    </w:p>
    <w:p w14:paraId="44E00CB7" w14:textId="77777777" w:rsidR="00742E8D" w:rsidRPr="0024755C" w:rsidRDefault="00742E8D" w:rsidP="00742E8D">
      <w:pPr>
        <w:pStyle w:val="af4"/>
        <w:jc w:val="center"/>
        <w:rPr>
          <w:rFonts w:ascii="宋体" w:eastAsia="宋体" w:hAnsi="宋体" w:cs="Courier New"/>
          <w:sz w:val="21"/>
          <w:szCs w:val="21"/>
        </w:rPr>
      </w:pPr>
      <w:r w:rsidRPr="0024755C">
        <w:rPr>
          <w:rFonts w:ascii="宋体" w:eastAsia="宋体" w:hAnsi="宋体" w:cs="Courier New"/>
          <w:sz w:val="21"/>
          <w:szCs w:val="21"/>
        </w:rPr>
        <w:t>图</w:t>
      </w:r>
      <w:r w:rsidRPr="0024755C">
        <w:rPr>
          <w:rFonts w:ascii="宋体" w:eastAsia="宋体" w:hAnsi="宋体" w:cs="Courier New"/>
          <w:sz w:val="21"/>
          <w:szCs w:val="21"/>
        </w:rPr>
        <w:fldChar w:fldCharType="begin"/>
      </w:r>
      <w:r w:rsidRPr="0024755C">
        <w:rPr>
          <w:rFonts w:ascii="宋体" w:eastAsia="宋体" w:hAnsi="宋体" w:cs="Courier New"/>
          <w:sz w:val="21"/>
          <w:szCs w:val="21"/>
        </w:rPr>
        <w:instrText xml:space="preserve"> STYLEREF 1 \s </w:instrText>
      </w:r>
      <w:r w:rsidRPr="0024755C">
        <w:rPr>
          <w:rFonts w:ascii="宋体" w:eastAsia="宋体" w:hAnsi="宋体" w:cs="Courier New"/>
          <w:sz w:val="21"/>
          <w:szCs w:val="21"/>
        </w:rPr>
        <w:fldChar w:fldCharType="separate"/>
      </w:r>
      <w:r w:rsidR="00C4514E" w:rsidRPr="0024755C">
        <w:rPr>
          <w:rFonts w:ascii="宋体" w:eastAsia="宋体" w:hAnsi="宋体" w:cs="Courier New"/>
          <w:noProof/>
          <w:sz w:val="21"/>
          <w:szCs w:val="21"/>
        </w:rPr>
        <w:t>2</w:t>
      </w:r>
      <w:r w:rsidRPr="0024755C">
        <w:rPr>
          <w:rFonts w:ascii="宋体" w:eastAsia="宋体" w:hAnsi="宋体" w:cs="Courier New"/>
          <w:sz w:val="21"/>
          <w:szCs w:val="21"/>
        </w:rPr>
        <w:fldChar w:fldCharType="end"/>
      </w:r>
      <w:r w:rsidRPr="0024755C">
        <w:rPr>
          <w:rFonts w:ascii="宋体" w:eastAsia="宋体" w:hAnsi="宋体" w:cs="Courier New"/>
          <w:sz w:val="21"/>
          <w:szCs w:val="21"/>
        </w:rPr>
        <w:noBreakHyphen/>
      </w:r>
      <w:r w:rsidRPr="0024755C">
        <w:rPr>
          <w:rFonts w:ascii="宋体" w:eastAsia="宋体" w:hAnsi="宋体" w:cs="Courier New"/>
          <w:sz w:val="21"/>
          <w:szCs w:val="21"/>
        </w:rPr>
        <w:fldChar w:fldCharType="begin"/>
      </w:r>
      <w:r w:rsidRPr="0024755C">
        <w:rPr>
          <w:rFonts w:ascii="宋体" w:eastAsia="宋体" w:hAnsi="宋体" w:cs="Courier New"/>
          <w:sz w:val="21"/>
          <w:szCs w:val="21"/>
        </w:rPr>
        <w:instrText xml:space="preserve"> SEQ 图 \* ARABIC \s 1 </w:instrText>
      </w:r>
      <w:r w:rsidRPr="0024755C">
        <w:rPr>
          <w:rFonts w:ascii="宋体" w:eastAsia="宋体" w:hAnsi="宋体" w:cs="Courier New"/>
          <w:sz w:val="21"/>
          <w:szCs w:val="21"/>
        </w:rPr>
        <w:fldChar w:fldCharType="separate"/>
      </w:r>
      <w:r w:rsidR="00C4514E" w:rsidRPr="0024755C">
        <w:rPr>
          <w:rFonts w:ascii="宋体" w:eastAsia="宋体" w:hAnsi="宋体" w:cs="Courier New"/>
          <w:noProof/>
          <w:sz w:val="21"/>
          <w:szCs w:val="21"/>
        </w:rPr>
        <w:t>1</w:t>
      </w:r>
      <w:r w:rsidRPr="0024755C">
        <w:rPr>
          <w:rFonts w:ascii="宋体" w:eastAsia="宋体" w:hAnsi="宋体" w:cs="Courier New"/>
          <w:sz w:val="21"/>
          <w:szCs w:val="21"/>
        </w:rPr>
        <w:fldChar w:fldCharType="end"/>
      </w:r>
      <w:r w:rsidRPr="0024755C">
        <w:rPr>
          <w:rFonts w:ascii="宋体" w:eastAsia="宋体" w:hAnsi="宋体" w:cs="Courier New"/>
          <w:sz w:val="21"/>
          <w:szCs w:val="21"/>
        </w:rPr>
        <w:t>：TC7</w:t>
      </w:r>
      <w:r w:rsidR="00870DFE" w:rsidRPr="0024755C">
        <w:rPr>
          <w:rFonts w:ascii="宋体" w:eastAsia="宋体" w:hAnsi="宋体" w:cs="Courier New" w:hint="eastAsia"/>
          <w:sz w:val="21"/>
          <w:szCs w:val="21"/>
        </w:rPr>
        <w:t>207</w:t>
      </w:r>
      <w:r w:rsidRPr="0024755C">
        <w:rPr>
          <w:rFonts w:ascii="宋体" w:eastAsia="宋体" w:hAnsi="宋体" w:cs="Courier New"/>
          <w:sz w:val="21"/>
          <w:szCs w:val="21"/>
        </w:rPr>
        <w:t>芯片</w:t>
      </w:r>
      <w:r w:rsidRPr="0024755C">
        <w:rPr>
          <w:rFonts w:ascii="宋体" w:eastAsia="宋体" w:hAnsi="宋体" w:cs="Courier New" w:hint="eastAsia"/>
          <w:sz w:val="21"/>
          <w:szCs w:val="21"/>
        </w:rPr>
        <w:t>原理框图</w:t>
      </w:r>
    </w:p>
    <w:p w14:paraId="62548FF6" w14:textId="77777777" w:rsidR="00834500" w:rsidRDefault="00834500" w:rsidP="00834500"/>
    <w:p w14:paraId="6123CC26" w14:textId="77777777" w:rsidR="00834500" w:rsidRDefault="00834500" w:rsidP="00834500"/>
    <w:p w14:paraId="355BAA58" w14:textId="77777777" w:rsidR="00834500" w:rsidRDefault="00834500" w:rsidP="00834500"/>
    <w:p w14:paraId="18A2B1F6" w14:textId="77777777" w:rsidR="00834500" w:rsidRDefault="00834500" w:rsidP="00834500"/>
    <w:p w14:paraId="3491E27D" w14:textId="77777777" w:rsidR="00834500" w:rsidRDefault="00834500" w:rsidP="00834500"/>
    <w:p w14:paraId="5BAAB11F" w14:textId="77777777" w:rsidR="00834500" w:rsidRDefault="00834500" w:rsidP="00834500"/>
    <w:p w14:paraId="3E59D8B0" w14:textId="77777777" w:rsidR="00834500" w:rsidRDefault="00834500" w:rsidP="00834500"/>
    <w:p w14:paraId="17DABD65" w14:textId="77777777" w:rsidR="00834500" w:rsidRDefault="00834500" w:rsidP="00834500"/>
    <w:p w14:paraId="3DA07CEB" w14:textId="77777777" w:rsidR="00834500" w:rsidRDefault="00834500" w:rsidP="00834500"/>
    <w:p w14:paraId="50E52A2C" w14:textId="77777777" w:rsidR="00834500" w:rsidRDefault="00834500" w:rsidP="00834500"/>
    <w:p w14:paraId="028FBBEB" w14:textId="77777777" w:rsidR="00834500" w:rsidRDefault="00834500" w:rsidP="00834500"/>
    <w:p w14:paraId="5F28E95B" w14:textId="77777777" w:rsidR="00834500" w:rsidRPr="00834500" w:rsidRDefault="00834500" w:rsidP="00834500"/>
    <w:p w14:paraId="3F8D30BC" w14:textId="77777777" w:rsidR="00976C8B" w:rsidRPr="002F3968" w:rsidRDefault="00976C8B" w:rsidP="00ED7325">
      <w:pPr>
        <w:pStyle w:val="1"/>
        <w:numPr>
          <w:ilvl w:val="0"/>
          <w:numId w:val="2"/>
        </w:numPr>
        <w:pBdr>
          <w:bottom w:val="double" w:sz="6" w:space="1" w:color="auto"/>
        </w:pBdr>
        <w:tabs>
          <w:tab w:val="num" w:pos="1260"/>
        </w:tabs>
        <w:ind w:left="1260" w:hanging="1260"/>
        <w:rPr>
          <w:rFonts w:ascii="Arial Black" w:eastAsia="黑体" w:hAnsi="Arial Black"/>
          <w:b w:val="0"/>
        </w:rPr>
      </w:pPr>
      <w:bookmarkStart w:id="10" w:name="_Toc10301707"/>
      <w:r w:rsidRPr="002F3968">
        <w:rPr>
          <w:rFonts w:ascii="Arial Black" w:eastAsia="黑体" w:hAnsi="Arial Black" w:hint="eastAsia"/>
          <w:b w:val="0"/>
        </w:rPr>
        <w:lastRenderedPageBreak/>
        <w:t>参数特性</w:t>
      </w:r>
      <w:bookmarkEnd w:id="10"/>
    </w:p>
    <w:p w14:paraId="269383A0" w14:textId="77777777" w:rsidR="00884A35" w:rsidRPr="002F3968" w:rsidRDefault="00884A35" w:rsidP="00976C8B">
      <w:pPr>
        <w:pStyle w:val="2"/>
        <w:numPr>
          <w:ilvl w:val="1"/>
          <w:numId w:val="2"/>
        </w:numPr>
        <w:pBdr>
          <w:bottom w:val="wave" w:sz="6" w:space="1" w:color="auto"/>
        </w:pBdr>
        <w:tabs>
          <w:tab w:val="left" w:pos="1260"/>
        </w:tabs>
        <w:ind w:left="1260" w:hanging="1260"/>
        <w:rPr>
          <w:rFonts w:ascii="黑体" w:eastAsia="黑体" w:hAnsi="黑体" w:cs="Arial"/>
          <w:b w:val="0"/>
        </w:rPr>
      </w:pPr>
      <w:bookmarkStart w:id="11" w:name="_Toc10301708"/>
      <w:r w:rsidRPr="002F3968">
        <w:rPr>
          <w:rFonts w:ascii="黑体" w:eastAsia="黑体" w:hAnsi="黑体" w:cs="Arial" w:hint="eastAsia"/>
          <w:b w:val="0"/>
        </w:rPr>
        <w:t>极限参数</w:t>
      </w:r>
      <w:bookmarkEnd w:id="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9"/>
      </w:tblGrid>
      <w:tr w:rsidR="003D1293" w:rsidRPr="008D4FA8" w14:paraId="21E28D20" w14:textId="77777777" w:rsidTr="004D749D">
        <w:tc>
          <w:tcPr>
            <w:tcW w:w="92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9083"/>
            </w:tblGrid>
            <w:tr w:rsidR="001D0BAF" w:rsidRPr="003D1293" w14:paraId="1FDB46C9" w14:textId="77777777" w:rsidTr="00434102">
              <w:trPr>
                <w:trHeight w:hRule="exact" w:val="340"/>
                <w:tblHeader/>
                <w:jc w:val="center"/>
              </w:trPr>
              <w:tc>
                <w:tcPr>
                  <w:tcW w:w="5000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042D571D" w14:textId="77777777" w:rsidR="001D0BAF" w:rsidRPr="0024755C" w:rsidRDefault="001D0BAF" w:rsidP="00860B70">
                  <w:pPr>
                    <w:pStyle w:val="af7"/>
                    <w:spacing w:before="31" w:after="31"/>
                    <w:rPr>
                      <w:rFonts w:ascii="宋体" w:hAnsi="宋体" w:cs="Courier New"/>
                      <w:sz w:val="21"/>
                    </w:rPr>
                  </w:pPr>
                  <w:r w:rsidRPr="0024755C">
                    <w:rPr>
                      <w:rFonts w:ascii="宋体" w:hAnsi="宋体" w:cs="Courier New"/>
                      <w:sz w:val="21"/>
                    </w:rPr>
                    <w:t>表</w:t>
                  </w:r>
                  <w:r w:rsidRPr="0024755C">
                    <w:rPr>
                      <w:rFonts w:ascii="宋体" w:hAnsi="宋体" w:cs="Courier New" w:hint="eastAsia"/>
                      <w:sz w:val="21"/>
                    </w:rPr>
                    <w:t>3</w:t>
                  </w:r>
                  <w:r w:rsidRPr="0024755C">
                    <w:rPr>
                      <w:rFonts w:ascii="宋体" w:hAnsi="宋体" w:cs="Courier New"/>
                      <w:sz w:val="21"/>
                    </w:rPr>
                    <w:noBreakHyphen/>
                  </w:r>
                  <w:r w:rsidRPr="0024755C">
                    <w:rPr>
                      <w:rFonts w:ascii="宋体" w:hAnsi="宋体" w:cs="Courier New"/>
                      <w:sz w:val="21"/>
                    </w:rPr>
                    <w:fldChar w:fldCharType="begin"/>
                  </w:r>
                  <w:r w:rsidRPr="0024755C">
                    <w:rPr>
                      <w:rFonts w:ascii="宋体" w:hAnsi="宋体" w:cs="Courier New"/>
                      <w:sz w:val="21"/>
                    </w:rPr>
                    <w:instrText xml:space="preserve"> SEQ 表 \* ARABIC \s 1 </w:instrText>
                  </w:r>
                  <w:r w:rsidRPr="0024755C">
                    <w:rPr>
                      <w:rFonts w:ascii="宋体" w:hAnsi="宋体" w:cs="Courier New"/>
                      <w:sz w:val="21"/>
                    </w:rPr>
                    <w:fldChar w:fldCharType="separate"/>
                  </w:r>
                  <w:r w:rsidRPr="0024755C">
                    <w:rPr>
                      <w:rFonts w:ascii="宋体" w:hAnsi="宋体" w:cs="Courier New"/>
                      <w:noProof/>
                      <w:sz w:val="21"/>
                    </w:rPr>
                    <w:t>1</w:t>
                  </w:r>
                  <w:r w:rsidRPr="0024755C">
                    <w:rPr>
                      <w:rFonts w:ascii="宋体" w:hAnsi="宋体" w:cs="Courier New"/>
                      <w:sz w:val="21"/>
                    </w:rPr>
                    <w:fldChar w:fldCharType="end"/>
                  </w:r>
                  <w:r w:rsidRPr="0024755C">
                    <w:rPr>
                      <w:rFonts w:ascii="宋体" w:hAnsi="宋体" w:cs="Courier New"/>
                      <w:sz w:val="21"/>
                    </w:rPr>
                    <w:t>：极限参数指标</w:t>
                  </w:r>
                </w:p>
                <w:p w14:paraId="5A7399AC" w14:textId="77777777" w:rsidR="001D0BAF" w:rsidRPr="003D1293" w:rsidRDefault="001D0BAF" w:rsidP="001D0BAF">
                  <w:pPr>
                    <w:pStyle w:val="af7"/>
                    <w:spacing w:before="31" w:after="31"/>
                    <w:ind w:firstLineChars="1700" w:firstLine="3072"/>
                    <w:rPr>
                      <w:rFonts w:ascii="Courier New" w:hAnsi="Courier New" w:cs="Courier New"/>
                      <w:b/>
                      <w:szCs w:val="18"/>
                    </w:rPr>
                  </w:pPr>
                </w:p>
              </w:tc>
            </w:tr>
          </w:tbl>
          <w:p w14:paraId="3A3744B1" w14:textId="77777777" w:rsidR="001D0BAF" w:rsidRPr="002F3968" w:rsidRDefault="001D0BAF" w:rsidP="001D0BAF">
            <w:pPr>
              <w:pStyle w:val="af7"/>
              <w:spacing w:before="31" w:after="31"/>
              <w:rPr>
                <w:rFonts w:ascii="Courier New" w:hAnsi="Courier New" w:cs="Courier New"/>
                <w:sz w:val="21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260"/>
              <w:gridCol w:w="2267"/>
              <w:gridCol w:w="2277"/>
              <w:gridCol w:w="2269"/>
            </w:tblGrid>
            <w:tr w:rsidR="00870DFE" w:rsidRPr="00021E58" w14:paraId="2FD6FB3B" w14:textId="77777777" w:rsidTr="00870DFE">
              <w:trPr>
                <w:jc w:val="center"/>
              </w:trPr>
              <w:tc>
                <w:tcPr>
                  <w:tcW w:w="2324" w:type="dxa"/>
                  <w:shd w:val="clear" w:color="auto" w:fill="BFBFBF" w:themeFill="background1" w:themeFillShade="BF"/>
                  <w:vAlign w:val="center"/>
                </w:tcPr>
                <w:p w14:paraId="75531290" w14:textId="77777777" w:rsidR="00870DFE" w:rsidRPr="008D4FA8" w:rsidRDefault="00870DFE" w:rsidP="00870DFE">
                  <w:pPr>
                    <w:pStyle w:val="af7"/>
                    <w:spacing w:before="31" w:after="31"/>
                    <w:jc w:val="center"/>
                    <w:rPr>
                      <w:rFonts w:ascii="Courier New" w:hAnsi="Courier New" w:cs="Courier New"/>
                      <w:b/>
                      <w:color w:val="FF0000"/>
                      <w:szCs w:val="18"/>
                    </w:rPr>
                  </w:pPr>
                  <w:r w:rsidRPr="008D4FA8">
                    <w:rPr>
                      <w:rFonts w:ascii="Courier New" w:hAnsi="Courier New" w:cs="Courier New"/>
                      <w:b/>
                      <w:position w:val="-6"/>
                      <w:szCs w:val="18"/>
                    </w:rPr>
                    <w:t>参数</w:t>
                  </w:r>
                </w:p>
              </w:tc>
              <w:tc>
                <w:tcPr>
                  <w:tcW w:w="2325" w:type="dxa"/>
                  <w:shd w:val="clear" w:color="auto" w:fill="BFBFBF" w:themeFill="background1" w:themeFillShade="BF"/>
                  <w:vAlign w:val="center"/>
                </w:tcPr>
                <w:p w14:paraId="0EFC1D78" w14:textId="77777777" w:rsidR="00870DFE" w:rsidRPr="008D4FA8" w:rsidRDefault="00870DFE" w:rsidP="00870DFE">
                  <w:pPr>
                    <w:pStyle w:val="af7"/>
                    <w:spacing w:before="31" w:after="31"/>
                    <w:jc w:val="center"/>
                    <w:rPr>
                      <w:rFonts w:ascii="Courier New" w:hAnsi="Courier New" w:cs="Courier New"/>
                      <w:b/>
                      <w:szCs w:val="18"/>
                    </w:rPr>
                  </w:pPr>
                  <w:r w:rsidRPr="008D4FA8">
                    <w:rPr>
                      <w:rFonts w:ascii="Courier New" w:hAnsi="Courier New" w:cs="Courier New"/>
                      <w:b/>
                      <w:szCs w:val="18"/>
                    </w:rPr>
                    <w:t>符号</w:t>
                  </w:r>
                </w:p>
              </w:tc>
              <w:tc>
                <w:tcPr>
                  <w:tcW w:w="2325" w:type="dxa"/>
                  <w:shd w:val="clear" w:color="auto" w:fill="BFBFBF" w:themeFill="background1" w:themeFillShade="BF"/>
                  <w:vAlign w:val="center"/>
                </w:tcPr>
                <w:p w14:paraId="79034182" w14:textId="77777777" w:rsidR="00870DFE" w:rsidRPr="008D4FA8" w:rsidRDefault="00870DFE" w:rsidP="00870DFE">
                  <w:pPr>
                    <w:pStyle w:val="af7"/>
                    <w:spacing w:before="31" w:after="31"/>
                    <w:jc w:val="center"/>
                    <w:rPr>
                      <w:rFonts w:ascii="Courier New" w:hAnsi="Courier New" w:cs="Courier New"/>
                      <w:b/>
                      <w:szCs w:val="18"/>
                    </w:rPr>
                  </w:pPr>
                  <w:r w:rsidRPr="008D4FA8">
                    <w:rPr>
                      <w:rFonts w:ascii="Courier New" w:hAnsi="Courier New" w:cs="Courier New"/>
                      <w:b/>
                      <w:szCs w:val="18"/>
                    </w:rPr>
                    <w:t>大小</w:t>
                  </w:r>
                </w:p>
              </w:tc>
              <w:tc>
                <w:tcPr>
                  <w:tcW w:w="2325" w:type="dxa"/>
                  <w:shd w:val="clear" w:color="auto" w:fill="BFBFBF" w:themeFill="background1" w:themeFillShade="BF"/>
                  <w:vAlign w:val="center"/>
                </w:tcPr>
                <w:p w14:paraId="0CF50BEB" w14:textId="77777777" w:rsidR="00870DFE" w:rsidRPr="008D4FA8" w:rsidRDefault="00870DFE" w:rsidP="00870DFE">
                  <w:pPr>
                    <w:pStyle w:val="af7"/>
                    <w:spacing w:before="31" w:after="31"/>
                    <w:jc w:val="center"/>
                    <w:rPr>
                      <w:rFonts w:ascii="Courier New" w:hAnsi="Courier New" w:cs="Courier New"/>
                      <w:b/>
                      <w:szCs w:val="18"/>
                    </w:rPr>
                  </w:pPr>
                  <w:r w:rsidRPr="008D4FA8">
                    <w:rPr>
                      <w:rFonts w:ascii="Courier New" w:hAnsi="Courier New" w:cs="Courier New"/>
                      <w:b/>
                      <w:szCs w:val="18"/>
                    </w:rPr>
                    <w:t>单位</w:t>
                  </w:r>
                </w:p>
              </w:tc>
            </w:tr>
            <w:tr w:rsidR="00870DFE" w:rsidRPr="00021E58" w14:paraId="22387132" w14:textId="77777777" w:rsidTr="00870DFE">
              <w:trPr>
                <w:jc w:val="center"/>
              </w:trPr>
              <w:tc>
                <w:tcPr>
                  <w:tcW w:w="2324" w:type="dxa"/>
                  <w:vAlign w:val="center"/>
                </w:tcPr>
                <w:p w14:paraId="6570DD80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  <w:rPr>
                      <w:rFonts w:eastAsiaTheme="minorEastAsia"/>
                    </w:rPr>
                  </w:pPr>
                  <w:bookmarkStart w:id="12" w:name="_Hlk10276924"/>
                  <w:r w:rsidRPr="00021E58">
                    <w:rPr>
                      <w:rFonts w:eastAsiaTheme="minorEastAsia" w:hAnsiTheme="minorEastAsia"/>
                    </w:rPr>
                    <w:t>电源电压</w:t>
                  </w:r>
                </w:p>
              </w:tc>
              <w:tc>
                <w:tcPr>
                  <w:tcW w:w="2325" w:type="dxa"/>
                  <w:vAlign w:val="center"/>
                </w:tcPr>
                <w:p w14:paraId="35EE53E3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>
                    <w:rPr>
                      <w:rFonts w:hint="eastAsia"/>
                    </w:rPr>
                    <w:t>VCC</w:t>
                  </w:r>
                </w:p>
              </w:tc>
              <w:tc>
                <w:tcPr>
                  <w:tcW w:w="2325" w:type="dxa"/>
                  <w:vAlign w:val="center"/>
                </w:tcPr>
                <w:p w14:paraId="131503E2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>
                    <w:rPr>
                      <w:rFonts w:hint="eastAsia"/>
                    </w:rPr>
                    <w:t>-0.3</w:t>
                  </w:r>
                  <w:r>
                    <w:rPr>
                      <w:rFonts w:ascii="宋体" w:hAnsi="宋体" w:hint="eastAsia"/>
                    </w:rPr>
                    <w:t>～</w:t>
                  </w:r>
                  <w:r w:rsidR="005F35B7">
                    <w:rPr>
                      <w:rFonts w:hint="eastAsia"/>
                    </w:rPr>
                    <w:t>2</w:t>
                  </w:r>
                  <w:r w:rsidR="005F35B7">
                    <w:t>5</w:t>
                  </w:r>
                </w:p>
              </w:tc>
              <w:tc>
                <w:tcPr>
                  <w:tcW w:w="2325" w:type="dxa"/>
                  <w:vAlign w:val="center"/>
                </w:tcPr>
                <w:p w14:paraId="2842B577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  <w:rPr>
                      <w:color w:val="000000"/>
                    </w:rPr>
                  </w:pPr>
                  <w:r w:rsidRPr="00021E58">
                    <w:rPr>
                      <w:color w:val="000000"/>
                    </w:rPr>
                    <w:t>V</w:t>
                  </w:r>
                </w:p>
              </w:tc>
            </w:tr>
            <w:tr w:rsidR="00870DFE" w:rsidRPr="00021E58" w14:paraId="7A22D943" w14:textId="77777777" w:rsidTr="00870DFE">
              <w:trPr>
                <w:jc w:val="center"/>
              </w:trPr>
              <w:tc>
                <w:tcPr>
                  <w:tcW w:w="2324" w:type="dxa"/>
                  <w:vAlign w:val="center"/>
                </w:tcPr>
                <w:p w14:paraId="6A5B5245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  <w:rPr>
                      <w:rFonts w:eastAsiaTheme="minorEastAsia" w:hAnsiTheme="minorEastAsia"/>
                    </w:rPr>
                  </w:pPr>
                  <w:r>
                    <w:rPr>
                      <w:rFonts w:eastAsiaTheme="minorEastAsia" w:hAnsiTheme="minorEastAsia" w:hint="eastAsia"/>
                    </w:rPr>
                    <w:t>开关输出</w:t>
                  </w:r>
                </w:p>
              </w:tc>
              <w:tc>
                <w:tcPr>
                  <w:tcW w:w="2325" w:type="dxa"/>
                  <w:vAlign w:val="center"/>
                </w:tcPr>
                <w:p w14:paraId="4C70095E" w14:textId="77777777" w:rsidR="00870DFE" w:rsidRDefault="00870DFE" w:rsidP="00870DFE">
                  <w:pPr>
                    <w:pStyle w:val="af7"/>
                    <w:spacing w:before="31" w:after="31"/>
                    <w:jc w:val="center"/>
                  </w:pPr>
                  <w:r>
                    <w:rPr>
                      <w:rFonts w:hint="eastAsia"/>
                    </w:rPr>
                    <w:t xml:space="preserve">SW </w:t>
                  </w:r>
                </w:p>
              </w:tc>
              <w:tc>
                <w:tcPr>
                  <w:tcW w:w="2325" w:type="dxa"/>
                  <w:vAlign w:val="center"/>
                </w:tcPr>
                <w:p w14:paraId="01242EFF" w14:textId="77777777" w:rsidR="00870DFE" w:rsidRDefault="00870DFE" w:rsidP="00870DFE">
                  <w:pPr>
                    <w:pStyle w:val="af7"/>
                    <w:spacing w:before="31" w:after="31"/>
                    <w:jc w:val="center"/>
                  </w:pPr>
                  <w:r>
                    <w:rPr>
                      <w:rFonts w:hint="eastAsia"/>
                    </w:rPr>
                    <w:t>-0.3</w:t>
                  </w:r>
                  <w:r>
                    <w:rPr>
                      <w:rFonts w:ascii="宋体" w:hAnsi="宋体" w:hint="eastAsia"/>
                    </w:rPr>
                    <w:t>～</w:t>
                  </w:r>
                  <w:r w:rsidR="005F35B7">
                    <w:rPr>
                      <w:rFonts w:hint="eastAsia"/>
                    </w:rPr>
                    <w:t>2</w:t>
                  </w:r>
                  <w:r w:rsidR="005F35B7">
                    <w:t>5</w:t>
                  </w:r>
                </w:p>
              </w:tc>
              <w:tc>
                <w:tcPr>
                  <w:tcW w:w="2325" w:type="dxa"/>
                  <w:vAlign w:val="center"/>
                </w:tcPr>
                <w:p w14:paraId="642BA9ED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V</w:t>
                  </w:r>
                </w:p>
              </w:tc>
            </w:tr>
            <w:tr w:rsidR="00870DFE" w:rsidRPr="00021E58" w14:paraId="264996F9" w14:textId="77777777" w:rsidTr="00870DFE">
              <w:trPr>
                <w:jc w:val="center"/>
              </w:trPr>
              <w:tc>
                <w:tcPr>
                  <w:tcW w:w="2324" w:type="dxa"/>
                  <w:vAlign w:val="center"/>
                </w:tcPr>
                <w:p w14:paraId="25F5E7C9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  <w:rPr>
                      <w:rFonts w:eastAsiaTheme="minorEastAsia" w:hAnsiTheme="minorEastAsia"/>
                    </w:rPr>
                  </w:pPr>
                  <w:r>
                    <w:rPr>
                      <w:rFonts w:eastAsiaTheme="minorEastAsia" w:hAnsiTheme="minorEastAsia" w:hint="eastAsia"/>
                    </w:rPr>
                    <w:t>输出反馈</w:t>
                  </w:r>
                </w:p>
              </w:tc>
              <w:tc>
                <w:tcPr>
                  <w:tcW w:w="2325" w:type="dxa"/>
                  <w:vAlign w:val="center"/>
                </w:tcPr>
                <w:p w14:paraId="65C9DB04" w14:textId="77777777" w:rsidR="00870DFE" w:rsidRDefault="00870DFE" w:rsidP="00870DFE">
                  <w:pPr>
                    <w:pStyle w:val="af7"/>
                    <w:spacing w:before="31" w:after="31"/>
                    <w:jc w:val="center"/>
                  </w:pPr>
                  <w:r>
                    <w:rPr>
                      <w:rFonts w:hint="eastAsia"/>
                    </w:rPr>
                    <w:t>OUT</w:t>
                  </w:r>
                </w:p>
              </w:tc>
              <w:tc>
                <w:tcPr>
                  <w:tcW w:w="2325" w:type="dxa"/>
                  <w:vAlign w:val="center"/>
                </w:tcPr>
                <w:p w14:paraId="0BE40FDC" w14:textId="77777777" w:rsidR="00870DFE" w:rsidRDefault="00870DFE" w:rsidP="00870DFE">
                  <w:pPr>
                    <w:pStyle w:val="af7"/>
                    <w:spacing w:before="31" w:after="31"/>
                    <w:jc w:val="center"/>
                  </w:pPr>
                  <w:r>
                    <w:rPr>
                      <w:rFonts w:hint="eastAsia"/>
                    </w:rPr>
                    <w:t>-0.3</w:t>
                  </w:r>
                  <w:r>
                    <w:rPr>
                      <w:rFonts w:ascii="宋体" w:hAnsi="宋体" w:hint="eastAsia"/>
                    </w:rPr>
                    <w:t>～</w:t>
                  </w:r>
                  <w:r>
                    <w:rPr>
                      <w:rFonts w:hint="eastAsia"/>
                    </w:rPr>
                    <w:t>5.5</w:t>
                  </w:r>
                </w:p>
              </w:tc>
              <w:tc>
                <w:tcPr>
                  <w:tcW w:w="2325" w:type="dxa"/>
                  <w:vAlign w:val="center"/>
                </w:tcPr>
                <w:p w14:paraId="47411183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V</w:t>
                  </w:r>
                </w:p>
              </w:tc>
            </w:tr>
            <w:tr w:rsidR="00870DFE" w:rsidRPr="00021E58" w14:paraId="6AEEC5A3" w14:textId="77777777" w:rsidTr="00870DFE">
              <w:trPr>
                <w:jc w:val="center"/>
              </w:trPr>
              <w:tc>
                <w:tcPr>
                  <w:tcW w:w="2324" w:type="dxa"/>
                  <w:tcBorders>
                    <w:bottom w:val="single" w:sz="4" w:space="0" w:color="auto"/>
                  </w:tcBorders>
                  <w:vAlign w:val="center"/>
                </w:tcPr>
                <w:p w14:paraId="703193C3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热阻</w:t>
                  </w:r>
                </w:p>
              </w:tc>
              <w:tc>
                <w:tcPr>
                  <w:tcW w:w="2325" w:type="dxa"/>
                  <w:tcBorders>
                    <w:bottom w:val="single" w:sz="4" w:space="0" w:color="auto"/>
                  </w:tcBorders>
                  <w:vAlign w:val="center"/>
                </w:tcPr>
                <w:p w14:paraId="38FEA0B8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R</w:t>
                  </w:r>
                  <w:r w:rsidRPr="00021E58">
                    <w:rPr>
                      <w:vertAlign w:val="subscript"/>
                    </w:rPr>
                    <w:t>JA</w:t>
                  </w:r>
                </w:p>
              </w:tc>
              <w:tc>
                <w:tcPr>
                  <w:tcW w:w="2325" w:type="dxa"/>
                  <w:tcBorders>
                    <w:bottom w:val="single" w:sz="4" w:space="0" w:color="auto"/>
                  </w:tcBorders>
                  <w:vAlign w:val="center"/>
                </w:tcPr>
                <w:p w14:paraId="1B687682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>
                    <w:rPr>
                      <w:rFonts w:hint="eastAsia"/>
                    </w:rPr>
                    <w:t>220</w:t>
                  </w:r>
                </w:p>
              </w:tc>
              <w:tc>
                <w:tcPr>
                  <w:tcW w:w="2325" w:type="dxa"/>
                  <w:tcBorders>
                    <w:bottom w:val="single" w:sz="4" w:space="0" w:color="auto"/>
                  </w:tcBorders>
                  <w:vAlign w:val="center"/>
                </w:tcPr>
                <w:p w14:paraId="11970D88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℃/W</w:t>
                  </w:r>
                </w:p>
              </w:tc>
            </w:tr>
            <w:tr w:rsidR="00870DFE" w:rsidRPr="00021E58" w14:paraId="714DC785" w14:textId="77777777" w:rsidTr="00870DFE">
              <w:trPr>
                <w:jc w:val="center"/>
              </w:trPr>
              <w:tc>
                <w:tcPr>
                  <w:tcW w:w="2324" w:type="dxa"/>
                  <w:vAlign w:val="center"/>
                </w:tcPr>
                <w:p w14:paraId="6520F6FF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最大结温</w:t>
                  </w:r>
                </w:p>
              </w:tc>
              <w:tc>
                <w:tcPr>
                  <w:tcW w:w="2325" w:type="dxa"/>
                  <w:vAlign w:val="center"/>
                </w:tcPr>
                <w:p w14:paraId="3CB08D59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T</w:t>
                  </w:r>
                  <w:r w:rsidRPr="00021E58">
                    <w:rPr>
                      <w:vertAlign w:val="subscript"/>
                    </w:rPr>
                    <w:t>J</w:t>
                  </w:r>
                </w:p>
              </w:tc>
              <w:tc>
                <w:tcPr>
                  <w:tcW w:w="2325" w:type="dxa"/>
                  <w:vAlign w:val="center"/>
                </w:tcPr>
                <w:p w14:paraId="5C2B5AB5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150</w:t>
                  </w:r>
                </w:p>
              </w:tc>
              <w:tc>
                <w:tcPr>
                  <w:tcW w:w="2325" w:type="dxa"/>
                  <w:vAlign w:val="center"/>
                </w:tcPr>
                <w:p w14:paraId="0643C79F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℃</w:t>
                  </w:r>
                </w:p>
              </w:tc>
            </w:tr>
            <w:tr w:rsidR="00870DFE" w:rsidRPr="00021E58" w14:paraId="5D6F540F" w14:textId="77777777" w:rsidTr="00870DFE">
              <w:trPr>
                <w:jc w:val="center"/>
              </w:trPr>
              <w:tc>
                <w:tcPr>
                  <w:tcW w:w="2324" w:type="dxa"/>
                  <w:vAlign w:val="center"/>
                </w:tcPr>
                <w:p w14:paraId="4FEC3253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工作温度</w:t>
                  </w:r>
                </w:p>
              </w:tc>
              <w:tc>
                <w:tcPr>
                  <w:tcW w:w="2325" w:type="dxa"/>
                  <w:vAlign w:val="center"/>
                </w:tcPr>
                <w:p w14:paraId="3353817B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T</w:t>
                  </w:r>
                  <w:r w:rsidRPr="00021E58">
                    <w:rPr>
                      <w:vertAlign w:val="subscript"/>
                    </w:rPr>
                    <w:t>OPR</w:t>
                  </w:r>
                </w:p>
              </w:tc>
              <w:tc>
                <w:tcPr>
                  <w:tcW w:w="2325" w:type="dxa"/>
                  <w:vAlign w:val="center"/>
                </w:tcPr>
                <w:p w14:paraId="259B11AB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-40~+85</w:t>
                  </w:r>
                </w:p>
              </w:tc>
              <w:tc>
                <w:tcPr>
                  <w:tcW w:w="2325" w:type="dxa"/>
                  <w:vAlign w:val="center"/>
                </w:tcPr>
                <w:p w14:paraId="4901999F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℃</w:t>
                  </w:r>
                </w:p>
              </w:tc>
            </w:tr>
            <w:tr w:rsidR="00870DFE" w:rsidRPr="00021E58" w14:paraId="56049AC6" w14:textId="77777777" w:rsidTr="00870DFE">
              <w:trPr>
                <w:jc w:val="center"/>
              </w:trPr>
              <w:tc>
                <w:tcPr>
                  <w:tcW w:w="2324" w:type="dxa"/>
                  <w:vAlign w:val="center"/>
                </w:tcPr>
                <w:p w14:paraId="12F8A17D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贮存温度</w:t>
                  </w:r>
                </w:p>
              </w:tc>
              <w:tc>
                <w:tcPr>
                  <w:tcW w:w="2325" w:type="dxa"/>
                  <w:vAlign w:val="center"/>
                </w:tcPr>
                <w:p w14:paraId="6757EA4F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T</w:t>
                  </w:r>
                  <w:r w:rsidRPr="00021E58">
                    <w:rPr>
                      <w:vertAlign w:val="subscript"/>
                    </w:rPr>
                    <w:t>STG</w:t>
                  </w:r>
                </w:p>
              </w:tc>
              <w:tc>
                <w:tcPr>
                  <w:tcW w:w="2325" w:type="dxa"/>
                  <w:vAlign w:val="center"/>
                </w:tcPr>
                <w:p w14:paraId="32C4D7DB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-65~+150</w:t>
                  </w:r>
                </w:p>
              </w:tc>
              <w:tc>
                <w:tcPr>
                  <w:tcW w:w="2325" w:type="dxa"/>
                  <w:vAlign w:val="center"/>
                </w:tcPr>
                <w:p w14:paraId="4499A967" w14:textId="77777777" w:rsidR="00870DFE" w:rsidRPr="00021E58" w:rsidRDefault="00870DFE" w:rsidP="00870DFE">
                  <w:pPr>
                    <w:pStyle w:val="af7"/>
                    <w:spacing w:before="31" w:after="31"/>
                    <w:jc w:val="center"/>
                  </w:pPr>
                  <w:r w:rsidRPr="00021E58">
                    <w:t>℃</w:t>
                  </w:r>
                </w:p>
              </w:tc>
            </w:tr>
            <w:bookmarkEnd w:id="12"/>
          </w:tbl>
          <w:p w14:paraId="09B28D47" w14:textId="77777777" w:rsidR="00870DFE" w:rsidRPr="008D4FA8" w:rsidRDefault="00870DFE" w:rsidP="003D1293">
            <w:pPr>
              <w:pStyle w:val="af7"/>
              <w:spacing w:before="31" w:after="31"/>
              <w:rPr>
                <w:rFonts w:ascii="Courier New" w:hAnsi="Courier New" w:cs="Courier New"/>
                <w:b/>
                <w:szCs w:val="18"/>
              </w:rPr>
            </w:pPr>
          </w:p>
        </w:tc>
      </w:tr>
    </w:tbl>
    <w:p w14:paraId="0B4CBE2C" w14:textId="77777777" w:rsidR="00742E8D" w:rsidRDefault="00742E8D" w:rsidP="00B8185F">
      <w:pPr>
        <w:rPr>
          <w:rFonts w:ascii="Courier New" w:hAnsi="Courier New" w:cs="Courier New"/>
        </w:rPr>
      </w:pPr>
    </w:p>
    <w:p w14:paraId="1A2864A5" w14:textId="77777777" w:rsidR="00884A35" w:rsidRPr="00B922EF" w:rsidRDefault="00884A35" w:rsidP="00ED7325">
      <w:pPr>
        <w:pStyle w:val="2"/>
        <w:numPr>
          <w:ilvl w:val="1"/>
          <w:numId w:val="2"/>
        </w:numPr>
        <w:pBdr>
          <w:bottom w:val="wave" w:sz="6" w:space="1" w:color="auto"/>
        </w:pBdr>
        <w:tabs>
          <w:tab w:val="left" w:pos="1260"/>
        </w:tabs>
        <w:ind w:left="1260" w:hanging="1260"/>
        <w:rPr>
          <w:rFonts w:ascii="黑体" w:eastAsia="黑体" w:hAnsi="黑体" w:cs="Arial"/>
          <w:b w:val="0"/>
        </w:rPr>
      </w:pPr>
      <w:bookmarkStart w:id="13" w:name="_Toc10301709"/>
      <w:r w:rsidRPr="00B922EF">
        <w:rPr>
          <w:rFonts w:ascii="黑体" w:eastAsia="黑体" w:hAnsi="黑体" w:cs="Arial"/>
          <w:b w:val="0"/>
        </w:rPr>
        <w:t>电气参数</w:t>
      </w:r>
      <w:bookmarkEnd w:id="13"/>
    </w:p>
    <w:p w14:paraId="1AA9CC6F" w14:textId="77777777" w:rsidR="00870DFE" w:rsidRPr="00006E49" w:rsidRDefault="00884A35" w:rsidP="00860B70">
      <w:pPr>
        <w:pStyle w:val="Default"/>
        <w:ind w:leftChars="67" w:left="141"/>
        <w:rPr>
          <w:rFonts w:ascii="宋体" w:eastAsia="宋体" w:hAnsi="宋体" w:cs="Courier New"/>
          <w:sz w:val="21"/>
          <w:szCs w:val="21"/>
        </w:rPr>
      </w:pPr>
      <w:bookmarkStart w:id="14" w:name="OLE_LINK2"/>
      <w:bookmarkStart w:id="15" w:name="OLE_LINK3"/>
      <w:r w:rsidRPr="00006E49">
        <w:rPr>
          <w:rFonts w:ascii="宋体" w:eastAsia="宋体" w:hAnsi="宋体" w:cs="Courier New"/>
          <w:sz w:val="21"/>
          <w:szCs w:val="21"/>
        </w:rPr>
        <w:t>若无特别说明，以下参数均在T</w:t>
      </w:r>
      <w:r w:rsidRPr="00006E49">
        <w:rPr>
          <w:rFonts w:ascii="宋体" w:eastAsia="宋体" w:hAnsi="宋体" w:cs="Courier New"/>
          <w:sz w:val="21"/>
          <w:szCs w:val="21"/>
          <w:vertAlign w:val="subscript"/>
        </w:rPr>
        <w:t>A</w:t>
      </w:r>
      <w:r w:rsidRPr="00006E49">
        <w:rPr>
          <w:rFonts w:ascii="宋体" w:eastAsia="宋体" w:hAnsi="宋体" w:cs="Courier New"/>
          <w:sz w:val="21"/>
          <w:szCs w:val="21"/>
        </w:rPr>
        <w:t>=25</w:t>
      </w:r>
      <w:r w:rsidRPr="00006E49">
        <w:rPr>
          <w:rFonts w:ascii="宋体" w:eastAsia="宋体" w:hAnsi="宋体" w:cs="Courier New" w:hint="eastAsia"/>
          <w:sz w:val="21"/>
          <w:szCs w:val="21"/>
        </w:rPr>
        <w:t>℃</w:t>
      </w:r>
      <w:r w:rsidR="00870DFE" w:rsidRPr="00006E49">
        <w:rPr>
          <w:rFonts w:ascii="宋体" w:eastAsia="宋体" w:hAnsi="宋体" w:cs="Courier New" w:hint="eastAsia"/>
          <w:sz w:val="21"/>
          <w:szCs w:val="21"/>
        </w:rPr>
        <w:t>，</w:t>
      </w:r>
      <w:r w:rsidR="00870DFE" w:rsidRPr="00006E49">
        <w:rPr>
          <w:rFonts w:ascii="宋体" w:eastAsia="宋体" w:hAnsi="宋体" w:cs="Courier New"/>
          <w:sz w:val="21"/>
          <w:szCs w:val="21"/>
        </w:rPr>
        <w:t>Cout=</w:t>
      </w:r>
      <w:r w:rsidR="003C3130" w:rsidRPr="00006E49">
        <w:rPr>
          <w:rFonts w:ascii="宋体" w:eastAsia="宋体" w:hAnsi="宋体" w:cs="Courier New" w:hint="eastAsia"/>
          <w:sz w:val="21"/>
          <w:szCs w:val="21"/>
        </w:rPr>
        <w:t>22</w:t>
      </w:r>
      <w:r w:rsidR="00870DFE" w:rsidRPr="00006E49">
        <w:rPr>
          <w:rFonts w:ascii="宋体" w:eastAsia="宋体" w:hAnsi="宋体" w:cs="Courier New"/>
          <w:sz w:val="21"/>
          <w:szCs w:val="21"/>
        </w:rPr>
        <w:t>uH,L=100uH</w:t>
      </w:r>
      <w:r w:rsidRPr="00006E49">
        <w:rPr>
          <w:rFonts w:ascii="宋体" w:eastAsia="宋体" w:hAnsi="宋体" w:cs="Courier New"/>
          <w:sz w:val="21"/>
          <w:szCs w:val="21"/>
        </w:rPr>
        <w:t>在下测得。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6"/>
      </w:tblGrid>
      <w:tr w:rsidR="001D0BAF" w:rsidRPr="003D1293" w14:paraId="4E9CA87F" w14:textId="77777777" w:rsidTr="00434102">
        <w:trPr>
          <w:trHeight w:hRule="exact" w:val="340"/>
          <w:tblHeader/>
          <w:jc w:val="center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48487" w14:textId="77777777" w:rsidR="001D0BAF" w:rsidRPr="0024755C" w:rsidRDefault="001D0BAF" w:rsidP="00860B70">
            <w:pPr>
              <w:pStyle w:val="af7"/>
              <w:spacing w:before="31" w:after="31"/>
              <w:rPr>
                <w:rFonts w:ascii="宋体" w:hAnsi="宋体" w:cs="Courier New"/>
                <w:sz w:val="21"/>
              </w:rPr>
            </w:pPr>
            <w:r w:rsidRPr="0024755C">
              <w:rPr>
                <w:rFonts w:ascii="宋体" w:hAnsi="宋体" w:cs="Courier New"/>
                <w:sz w:val="21"/>
              </w:rPr>
              <w:t>表3</w:t>
            </w:r>
            <w:r w:rsidRPr="0024755C">
              <w:rPr>
                <w:rFonts w:ascii="宋体" w:hAnsi="宋体" w:cs="Courier New"/>
                <w:sz w:val="21"/>
              </w:rPr>
              <w:noBreakHyphen/>
            </w:r>
            <w:r w:rsidR="00C25ED8" w:rsidRPr="0024755C">
              <w:rPr>
                <w:rFonts w:ascii="宋体" w:hAnsi="宋体" w:cs="Courier New" w:hint="eastAsia"/>
                <w:sz w:val="21"/>
              </w:rPr>
              <w:t>2</w:t>
            </w:r>
            <w:r w:rsidRPr="0024755C">
              <w:rPr>
                <w:rFonts w:ascii="宋体" w:hAnsi="宋体" w:cs="Courier New"/>
                <w:sz w:val="21"/>
              </w:rPr>
              <w:t>：极限参数指标</w:t>
            </w:r>
          </w:p>
          <w:p w14:paraId="512D36D0" w14:textId="77777777" w:rsidR="001D0BAF" w:rsidRPr="003D1293" w:rsidRDefault="001D0BAF" w:rsidP="001D0BAF">
            <w:pPr>
              <w:pStyle w:val="af7"/>
              <w:spacing w:before="31" w:after="31"/>
              <w:ind w:firstLineChars="1700" w:firstLine="3072"/>
              <w:rPr>
                <w:rFonts w:ascii="Courier New" w:hAnsi="Courier New" w:cs="Courier New"/>
                <w:b/>
                <w:szCs w:val="18"/>
              </w:rPr>
            </w:pPr>
          </w:p>
        </w:tc>
      </w:tr>
    </w:tbl>
    <w:p w14:paraId="6AF8EF4B" w14:textId="77777777" w:rsidR="001D0BAF" w:rsidRDefault="001D0BAF" w:rsidP="001D0BAF">
      <w:pPr>
        <w:pStyle w:val="af7"/>
        <w:spacing w:before="31" w:after="31"/>
        <w:rPr>
          <w:rFonts w:ascii="Courier New" w:hAnsi="Courier New" w:cs="Courier New"/>
          <w:szCs w:val="18"/>
        </w:rPr>
      </w:pPr>
    </w:p>
    <w:tbl>
      <w:tblPr>
        <w:tblW w:w="92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04"/>
        <w:gridCol w:w="994"/>
        <w:gridCol w:w="2597"/>
        <w:gridCol w:w="850"/>
        <w:gridCol w:w="851"/>
        <w:gridCol w:w="767"/>
        <w:gridCol w:w="700"/>
      </w:tblGrid>
      <w:tr w:rsidR="00870DFE" w:rsidRPr="00021E58" w14:paraId="5D29995B" w14:textId="77777777" w:rsidTr="00870DFE">
        <w:trPr>
          <w:trHeight w:hRule="exact" w:val="340"/>
          <w:jc w:val="center"/>
        </w:trPr>
        <w:tc>
          <w:tcPr>
            <w:tcW w:w="2504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B01044F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rFonts w:hAnsi="宋体"/>
                <w:b/>
              </w:rPr>
              <w:t>参数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0F327A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rFonts w:hAnsi="宋体"/>
                <w:b/>
              </w:rPr>
              <w:t>符号</w:t>
            </w:r>
          </w:p>
        </w:tc>
        <w:tc>
          <w:tcPr>
            <w:tcW w:w="2597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F103BD3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rFonts w:hAnsi="宋体"/>
                <w:b/>
              </w:rPr>
              <w:t>条件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CD3EEC3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rFonts w:hAnsi="宋体"/>
                <w:b/>
              </w:rPr>
              <w:t>最小值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7B71E7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rFonts w:hAnsi="宋体"/>
                <w:b/>
              </w:rPr>
              <w:t>典型值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CD7432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rFonts w:hAnsi="宋体"/>
                <w:b/>
              </w:rPr>
              <w:t>最大值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7EF94BB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rFonts w:hAnsi="宋体"/>
                <w:b/>
              </w:rPr>
              <w:t>单位</w:t>
            </w:r>
          </w:p>
        </w:tc>
      </w:tr>
      <w:tr w:rsidR="00870DFE" w:rsidRPr="00021E58" w14:paraId="56D4CDCA" w14:textId="77777777" w:rsidTr="00870DFE">
        <w:trPr>
          <w:trHeight w:hRule="exact" w:val="340"/>
          <w:jc w:val="center"/>
        </w:trPr>
        <w:tc>
          <w:tcPr>
            <w:tcW w:w="2504" w:type="dxa"/>
            <w:tcBorders>
              <w:top w:val="single" w:sz="4" w:space="0" w:color="auto"/>
            </w:tcBorders>
            <w:vAlign w:val="center"/>
          </w:tcPr>
          <w:p w14:paraId="1FED2695" w14:textId="77777777" w:rsidR="00870DFE" w:rsidRPr="00021E58" w:rsidRDefault="00870DFE" w:rsidP="00870DFE">
            <w:pPr>
              <w:pStyle w:val="af7"/>
              <w:spacing w:before="31" w:after="31"/>
              <w:jc w:val="center"/>
            </w:pPr>
            <w:r w:rsidRPr="00021E58">
              <w:t>电源电压</w:t>
            </w:r>
          </w:p>
        </w:tc>
        <w:tc>
          <w:tcPr>
            <w:tcW w:w="994" w:type="dxa"/>
            <w:tcBorders>
              <w:top w:val="single" w:sz="4" w:space="0" w:color="auto"/>
            </w:tcBorders>
            <w:vAlign w:val="center"/>
          </w:tcPr>
          <w:p w14:paraId="67EDD288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t>V</w:t>
            </w:r>
            <w:r w:rsidRPr="00FE627B">
              <w:rPr>
                <w:rFonts w:hint="eastAsia"/>
                <w:sz w:val="13"/>
              </w:rPr>
              <w:t>CC</w:t>
            </w:r>
          </w:p>
        </w:tc>
        <w:tc>
          <w:tcPr>
            <w:tcW w:w="2597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9B29249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2A2BD0E" w14:textId="77777777" w:rsidR="00870DFE" w:rsidRPr="00853681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4.5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83BA750" w14:textId="77777777" w:rsidR="00870DFE" w:rsidRPr="00853681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767" w:type="dxa"/>
            <w:tcBorders>
              <w:top w:val="single" w:sz="4" w:space="0" w:color="auto"/>
            </w:tcBorders>
            <w:vAlign w:val="center"/>
          </w:tcPr>
          <w:p w14:paraId="238E911D" w14:textId="77777777" w:rsidR="00870DFE" w:rsidRPr="00853681" w:rsidRDefault="005F35B7" w:rsidP="00870DFE">
            <w:pPr>
              <w:pStyle w:val="af7"/>
              <w:spacing w:before="31" w:after="31"/>
              <w:jc w:val="center"/>
            </w:pPr>
            <w:r>
              <w:t>25</w:t>
            </w: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2F61D27D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color w:val="000000"/>
              </w:rPr>
              <w:t>V</w:t>
            </w:r>
          </w:p>
        </w:tc>
      </w:tr>
      <w:tr w:rsidR="00870DFE" w:rsidRPr="00021E58" w14:paraId="56FC04C7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3CE7AA0E" w14:textId="77777777" w:rsidR="00870DFE" w:rsidRPr="00021E58" w:rsidRDefault="00870DFE" w:rsidP="00870DFE">
            <w:pPr>
              <w:pStyle w:val="af7"/>
              <w:spacing w:before="31" w:after="31"/>
              <w:jc w:val="center"/>
            </w:pPr>
            <w:r w:rsidRPr="00021E58">
              <w:t>静态电流</w:t>
            </w:r>
          </w:p>
        </w:tc>
        <w:tc>
          <w:tcPr>
            <w:tcW w:w="994" w:type="dxa"/>
            <w:vAlign w:val="center"/>
          </w:tcPr>
          <w:p w14:paraId="1E73B59A" w14:textId="77777777" w:rsidR="00870DFE" w:rsidRPr="00021E58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I</w:t>
            </w:r>
            <w:r w:rsidRPr="00FE627B">
              <w:rPr>
                <w:rFonts w:hint="eastAsia"/>
                <w:sz w:val="13"/>
              </w:rPr>
              <w:t>OP</w:t>
            </w:r>
          </w:p>
        </w:tc>
        <w:tc>
          <w:tcPr>
            <w:tcW w:w="2597" w:type="dxa"/>
            <w:vAlign w:val="center"/>
          </w:tcPr>
          <w:p w14:paraId="580A989B" w14:textId="77777777" w:rsidR="00870DFE" w:rsidRPr="00EB25A8" w:rsidRDefault="00870DFE" w:rsidP="00870DFE">
            <w:pPr>
              <w:pStyle w:val="af7"/>
              <w:spacing w:before="31" w:after="31"/>
            </w:pPr>
            <w:r w:rsidRPr="00021E58">
              <w:t>V</w:t>
            </w:r>
            <w:r w:rsidRPr="00FE627B">
              <w:rPr>
                <w:rFonts w:hint="eastAsia"/>
                <w:sz w:val="13"/>
              </w:rPr>
              <w:t>CC</w:t>
            </w:r>
            <w:r w:rsidRPr="00EB25A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=15</w:t>
            </w:r>
            <w:r w:rsidRPr="00EB25A8">
              <w:rPr>
                <w:rFonts w:hint="eastAsia"/>
              </w:rPr>
              <w:t>V</w:t>
            </w:r>
            <w:r>
              <w:rPr>
                <w:rFonts w:hint="eastAsia"/>
              </w:rPr>
              <w:t>，</w:t>
            </w:r>
            <w:r w:rsidRPr="00AB0AD3">
              <w:t>I</w:t>
            </w:r>
            <w:r w:rsidRPr="00C630BE">
              <w:rPr>
                <w:sz w:val="13"/>
              </w:rPr>
              <w:t>L</w:t>
            </w:r>
            <w:r>
              <w:rPr>
                <w:rFonts w:hint="eastAsia"/>
              </w:rPr>
              <w:t xml:space="preserve"> = 0</w:t>
            </w:r>
          </w:p>
        </w:tc>
        <w:tc>
          <w:tcPr>
            <w:tcW w:w="850" w:type="dxa"/>
            <w:vAlign w:val="center"/>
          </w:tcPr>
          <w:p w14:paraId="298D4CF9" w14:textId="77777777" w:rsidR="00870DFE" w:rsidRPr="00021E58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2CCEBE0E" w14:textId="77777777" w:rsidR="00870DFE" w:rsidRPr="00021E58" w:rsidRDefault="002F3968" w:rsidP="00870DFE">
            <w:pPr>
              <w:pStyle w:val="af7"/>
              <w:spacing w:before="31" w:after="31"/>
              <w:jc w:val="center"/>
            </w:pPr>
            <w:r>
              <w:t>5</w:t>
            </w:r>
            <w:r w:rsidR="00870DFE">
              <w:rPr>
                <w:rFonts w:hint="eastAsia"/>
              </w:rPr>
              <w:t>00</w:t>
            </w:r>
          </w:p>
        </w:tc>
        <w:tc>
          <w:tcPr>
            <w:tcW w:w="767" w:type="dxa"/>
            <w:vAlign w:val="center"/>
          </w:tcPr>
          <w:p w14:paraId="125DF183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highlight w:val="yellow"/>
              </w:rPr>
            </w:pPr>
          </w:p>
        </w:tc>
        <w:tc>
          <w:tcPr>
            <w:tcW w:w="700" w:type="dxa"/>
            <w:vAlign w:val="center"/>
          </w:tcPr>
          <w:p w14:paraId="3906DA93" w14:textId="77777777" w:rsidR="00870DFE" w:rsidRPr="00021E58" w:rsidRDefault="00870DFE" w:rsidP="00870DFE">
            <w:pPr>
              <w:pStyle w:val="af7"/>
              <w:spacing w:before="31" w:after="31"/>
              <w:jc w:val="center"/>
              <w:rPr>
                <w:color w:val="000000"/>
                <w:highlight w:val="yellow"/>
              </w:rPr>
            </w:pPr>
            <w:r>
              <w:rPr>
                <w:rFonts w:hint="eastAsia"/>
                <w:color w:val="000000"/>
              </w:rPr>
              <w:t>u</w:t>
            </w:r>
            <w:r w:rsidRPr="00021E58">
              <w:rPr>
                <w:color w:val="000000"/>
              </w:rPr>
              <w:t>A</w:t>
            </w:r>
          </w:p>
        </w:tc>
      </w:tr>
      <w:tr w:rsidR="00870DFE" w:rsidRPr="00853681" w14:paraId="2753EF70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1D503C28" w14:textId="77777777" w:rsidR="00870DFE" w:rsidRPr="00021E58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反馈电压</w:t>
            </w:r>
          </w:p>
        </w:tc>
        <w:tc>
          <w:tcPr>
            <w:tcW w:w="994" w:type="dxa"/>
            <w:vAlign w:val="center"/>
          </w:tcPr>
          <w:p w14:paraId="2A2099A8" w14:textId="77777777" w:rsidR="00870DFE" w:rsidRPr="00021E58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OUT</w:t>
            </w:r>
          </w:p>
        </w:tc>
        <w:tc>
          <w:tcPr>
            <w:tcW w:w="2597" w:type="dxa"/>
            <w:vAlign w:val="center"/>
          </w:tcPr>
          <w:p w14:paraId="3FB394AD" w14:textId="77777777" w:rsidR="00870DFE" w:rsidRPr="00021E58" w:rsidRDefault="00870DFE" w:rsidP="00870DFE">
            <w:pPr>
              <w:pStyle w:val="af7"/>
              <w:spacing w:before="31" w:after="31"/>
              <w:jc w:val="left"/>
            </w:pPr>
          </w:p>
        </w:tc>
        <w:tc>
          <w:tcPr>
            <w:tcW w:w="850" w:type="dxa"/>
            <w:vAlign w:val="center"/>
          </w:tcPr>
          <w:p w14:paraId="675B9819" w14:textId="7E8AFF4F" w:rsidR="00870DFE" w:rsidRPr="00021E58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4.</w:t>
            </w:r>
            <w:r w:rsidR="009A4D32">
              <w:t>9</w:t>
            </w:r>
          </w:p>
        </w:tc>
        <w:tc>
          <w:tcPr>
            <w:tcW w:w="851" w:type="dxa"/>
            <w:vAlign w:val="center"/>
          </w:tcPr>
          <w:p w14:paraId="3FE6DC76" w14:textId="77777777" w:rsidR="00870DFE" w:rsidRPr="00853681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67" w:type="dxa"/>
            <w:vAlign w:val="center"/>
          </w:tcPr>
          <w:p w14:paraId="16A46B7E" w14:textId="77777777" w:rsidR="00870DFE" w:rsidRPr="00853681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5.2</w:t>
            </w:r>
          </w:p>
        </w:tc>
        <w:tc>
          <w:tcPr>
            <w:tcW w:w="700" w:type="dxa"/>
            <w:vAlign w:val="center"/>
          </w:tcPr>
          <w:p w14:paraId="3CBC8555" w14:textId="77777777" w:rsidR="00870DFE" w:rsidRPr="00853681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V</w:t>
            </w:r>
          </w:p>
        </w:tc>
      </w:tr>
      <w:tr w:rsidR="00870DFE" w14:paraId="0B108065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5A156232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最大输出电流</w:t>
            </w:r>
          </w:p>
        </w:tc>
        <w:tc>
          <w:tcPr>
            <w:tcW w:w="994" w:type="dxa"/>
            <w:vAlign w:val="center"/>
          </w:tcPr>
          <w:p w14:paraId="0164EF16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I</w:t>
            </w:r>
            <w:r>
              <w:rPr>
                <w:rFonts w:hint="eastAsia"/>
                <w:sz w:val="13"/>
              </w:rPr>
              <w:t>L</w:t>
            </w:r>
          </w:p>
        </w:tc>
        <w:tc>
          <w:tcPr>
            <w:tcW w:w="2597" w:type="dxa"/>
            <w:vAlign w:val="center"/>
          </w:tcPr>
          <w:p w14:paraId="1834C715" w14:textId="77777777" w:rsidR="00870DFE" w:rsidRPr="00021E58" w:rsidRDefault="00870DFE" w:rsidP="00870DFE">
            <w:pPr>
              <w:pStyle w:val="af7"/>
              <w:spacing w:before="31" w:after="31"/>
              <w:jc w:val="left"/>
            </w:pPr>
            <w:r w:rsidRPr="00021E58">
              <w:t>V</w:t>
            </w:r>
            <w:r w:rsidRPr="00FE627B">
              <w:rPr>
                <w:rFonts w:hint="eastAsia"/>
                <w:sz w:val="13"/>
              </w:rPr>
              <w:t>CC</w:t>
            </w:r>
            <w:r w:rsidRPr="00EB25A8">
              <w:rPr>
                <w:rFonts w:hint="eastAsia"/>
              </w:rPr>
              <w:t xml:space="preserve"> =</w:t>
            </w:r>
            <w:r>
              <w:rPr>
                <w:rFonts w:hint="eastAsia"/>
              </w:rPr>
              <w:t>4.5</w:t>
            </w:r>
            <w:r w:rsidRPr="00EB25A8">
              <w:rPr>
                <w:rFonts w:hint="eastAsia"/>
              </w:rPr>
              <w:t>V</w:t>
            </w:r>
            <w:r>
              <w:rPr>
                <w:rFonts w:hint="eastAsia"/>
              </w:rPr>
              <w:t>~30V</w:t>
            </w:r>
            <w:r w:rsidRPr="00431CCA">
              <w:rPr>
                <w:rFonts w:hint="eastAsia"/>
                <w:vertAlign w:val="superscript"/>
              </w:rPr>
              <w:t>注</w:t>
            </w:r>
            <w:r w:rsidRPr="00431CCA">
              <w:rPr>
                <w:rFonts w:hint="eastAsia"/>
                <w:vertAlign w:val="superscript"/>
              </w:rPr>
              <w:t>1</w:t>
            </w:r>
          </w:p>
        </w:tc>
        <w:tc>
          <w:tcPr>
            <w:tcW w:w="850" w:type="dxa"/>
            <w:vAlign w:val="center"/>
          </w:tcPr>
          <w:p w14:paraId="3BC62AED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90</w:t>
            </w:r>
          </w:p>
        </w:tc>
        <w:tc>
          <w:tcPr>
            <w:tcW w:w="851" w:type="dxa"/>
            <w:vAlign w:val="center"/>
          </w:tcPr>
          <w:p w14:paraId="3C699137" w14:textId="77777777" w:rsidR="00870DFE" w:rsidRPr="00853681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67" w:type="dxa"/>
            <w:vAlign w:val="center"/>
          </w:tcPr>
          <w:p w14:paraId="38F4B54F" w14:textId="77777777" w:rsidR="00870DFE" w:rsidRPr="00853681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Align w:val="center"/>
          </w:tcPr>
          <w:p w14:paraId="1EDC78BC" w14:textId="77777777" w:rsidR="00870DFE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m</w:t>
            </w:r>
            <w:r w:rsidRPr="00021E58">
              <w:rPr>
                <w:color w:val="000000"/>
              </w:rPr>
              <w:t>A</w:t>
            </w:r>
          </w:p>
        </w:tc>
      </w:tr>
      <w:tr w:rsidR="00870DFE" w14:paraId="5EA73A11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131A49BB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峰值限流</w:t>
            </w:r>
          </w:p>
        </w:tc>
        <w:tc>
          <w:tcPr>
            <w:tcW w:w="994" w:type="dxa"/>
            <w:vAlign w:val="center"/>
          </w:tcPr>
          <w:p w14:paraId="728B56C2" w14:textId="77777777" w:rsidR="00870DFE" w:rsidRDefault="00870DFE" w:rsidP="00870DFE">
            <w:pPr>
              <w:pStyle w:val="af7"/>
              <w:spacing w:before="31" w:after="31"/>
              <w:jc w:val="center"/>
            </w:pPr>
            <w:r w:rsidRPr="00AB0AD3">
              <w:t>I</w:t>
            </w:r>
            <w:r>
              <w:rPr>
                <w:rFonts w:hint="eastAsia"/>
                <w:sz w:val="13"/>
              </w:rPr>
              <w:t>LIM</w:t>
            </w:r>
          </w:p>
        </w:tc>
        <w:tc>
          <w:tcPr>
            <w:tcW w:w="2597" w:type="dxa"/>
            <w:vAlign w:val="center"/>
          </w:tcPr>
          <w:p w14:paraId="668C49C9" w14:textId="77777777" w:rsidR="00870DFE" w:rsidRPr="00021E58" w:rsidRDefault="00870DFE" w:rsidP="00870DFE">
            <w:pPr>
              <w:pStyle w:val="af7"/>
              <w:spacing w:before="31" w:after="31"/>
              <w:jc w:val="left"/>
            </w:pPr>
            <w:r>
              <w:rPr>
                <w:rFonts w:hint="eastAsia"/>
              </w:rPr>
              <w:t>V</w:t>
            </w:r>
            <w:r w:rsidRPr="00431CCA">
              <w:rPr>
                <w:rFonts w:hint="eastAsia"/>
                <w:vertAlign w:val="subscript"/>
              </w:rPr>
              <w:t>CC</w:t>
            </w:r>
            <w:r>
              <w:rPr>
                <w:rFonts w:hint="eastAsia"/>
              </w:rPr>
              <w:t>=15V</w:t>
            </w:r>
          </w:p>
        </w:tc>
        <w:tc>
          <w:tcPr>
            <w:tcW w:w="850" w:type="dxa"/>
            <w:vAlign w:val="center"/>
          </w:tcPr>
          <w:p w14:paraId="2EF780DB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68172D6B" w14:textId="77777777" w:rsidR="00870DFE" w:rsidRPr="00853681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2</w:t>
            </w:r>
            <w:r w:rsidR="002F3968"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767" w:type="dxa"/>
            <w:vAlign w:val="center"/>
          </w:tcPr>
          <w:p w14:paraId="5C36563C" w14:textId="77777777" w:rsidR="00870DFE" w:rsidRPr="00853681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Align w:val="center"/>
          </w:tcPr>
          <w:p w14:paraId="2B971902" w14:textId="77777777" w:rsidR="00870DFE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m</w:t>
            </w:r>
            <w:r w:rsidRPr="00021E58">
              <w:rPr>
                <w:color w:val="000000"/>
              </w:rPr>
              <w:t>A</w:t>
            </w:r>
          </w:p>
        </w:tc>
      </w:tr>
      <w:tr w:rsidR="00870DFE" w14:paraId="5E36389F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506B7DEF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输出电压纹波</w:t>
            </w:r>
          </w:p>
        </w:tc>
        <w:tc>
          <w:tcPr>
            <w:tcW w:w="994" w:type="dxa"/>
            <w:vAlign w:val="center"/>
          </w:tcPr>
          <w:p w14:paraId="46CB18E8" w14:textId="77777777" w:rsidR="00870DFE" w:rsidRDefault="00870DFE" w:rsidP="00870DFE">
            <w:pPr>
              <w:pStyle w:val="af7"/>
              <w:spacing w:before="31" w:after="31"/>
              <w:jc w:val="center"/>
            </w:pPr>
            <w:r w:rsidRPr="00AB0AD3">
              <w:rPr>
                <w:rFonts w:hAnsi="宋体"/>
              </w:rPr>
              <w:t>△</w:t>
            </w:r>
            <w:r w:rsidRPr="00AB0AD3">
              <w:t>V</w:t>
            </w:r>
            <w:r w:rsidRPr="00AB0AD3">
              <w:rPr>
                <w:sz w:val="13"/>
              </w:rPr>
              <w:t>RIPPLE</w:t>
            </w:r>
          </w:p>
        </w:tc>
        <w:tc>
          <w:tcPr>
            <w:tcW w:w="2597" w:type="dxa"/>
            <w:vAlign w:val="center"/>
          </w:tcPr>
          <w:p w14:paraId="78876960" w14:textId="77777777" w:rsidR="00870DFE" w:rsidRPr="00021E58" w:rsidRDefault="00870DFE" w:rsidP="00870DFE">
            <w:pPr>
              <w:pStyle w:val="af7"/>
              <w:spacing w:before="31" w:after="31"/>
              <w:jc w:val="left"/>
            </w:pPr>
            <w:r>
              <w:rPr>
                <w:rFonts w:hint="eastAsia"/>
              </w:rPr>
              <w:t>V</w:t>
            </w:r>
            <w:r w:rsidRPr="00431CCA">
              <w:rPr>
                <w:rFonts w:hint="eastAsia"/>
                <w:vertAlign w:val="subscript"/>
              </w:rPr>
              <w:t>CC</w:t>
            </w:r>
            <w:r>
              <w:rPr>
                <w:rFonts w:hint="eastAsia"/>
              </w:rPr>
              <w:t>=15V</w:t>
            </w:r>
            <w:r w:rsidRPr="00AB0AD3">
              <w:t xml:space="preserve"> </w:t>
            </w:r>
            <w:r>
              <w:rPr>
                <w:rFonts w:hint="eastAsia"/>
              </w:rPr>
              <w:t>，</w:t>
            </w:r>
            <w:r w:rsidRPr="00AB0AD3">
              <w:t>I</w:t>
            </w:r>
            <w:r w:rsidRPr="00C630BE">
              <w:rPr>
                <w:sz w:val="13"/>
              </w:rPr>
              <w:t>L</w:t>
            </w:r>
            <w:r w:rsidRPr="00AB0AD3">
              <w:t xml:space="preserve"> </w:t>
            </w:r>
            <w:r>
              <w:rPr>
                <w:rFonts w:hint="eastAsia"/>
              </w:rPr>
              <w:t>=0</w:t>
            </w:r>
            <w:r>
              <w:rPr>
                <w:rFonts w:ascii="宋体" w:hAnsi="宋体" w:hint="eastAsia"/>
              </w:rPr>
              <w:t>～</w:t>
            </w:r>
            <w:r>
              <w:rPr>
                <w:rFonts w:hint="eastAsia"/>
              </w:rPr>
              <w:t>9</w:t>
            </w:r>
            <w:r w:rsidRPr="00AB0AD3">
              <w:t>0mA</w:t>
            </w:r>
          </w:p>
        </w:tc>
        <w:tc>
          <w:tcPr>
            <w:tcW w:w="850" w:type="dxa"/>
            <w:vAlign w:val="center"/>
          </w:tcPr>
          <w:p w14:paraId="7DE273B2" w14:textId="77777777" w:rsidR="00870DFE" w:rsidRDefault="00870DFE" w:rsidP="0041605F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737D5C30" w14:textId="3571819F" w:rsidR="00870DFE" w:rsidRDefault="00870DFE" w:rsidP="0041605F">
            <w:pPr>
              <w:pStyle w:val="af7"/>
              <w:spacing w:before="31" w:after="31"/>
              <w:jc w:val="center"/>
            </w:pPr>
          </w:p>
        </w:tc>
        <w:tc>
          <w:tcPr>
            <w:tcW w:w="767" w:type="dxa"/>
            <w:vAlign w:val="center"/>
          </w:tcPr>
          <w:p w14:paraId="2B468644" w14:textId="67A028B9" w:rsidR="00870DFE" w:rsidRPr="00853681" w:rsidRDefault="009A4D32" w:rsidP="00870DFE">
            <w:pPr>
              <w:pStyle w:val="af7"/>
              <w:spacing w:before="31" w:after="31"/>
              <w:jc w:val="center"/>
            </w:pPr>
            <w:r>
              <w:t>5</w:t>
            </w:r>
            <w:r w:rsidR="00870DFE">
              <w:rPr>
                <w:rFonts w:hint="eastAsia"/>
              </w:rPr>
              <w:t>0</w:t>
            </w:r>
          </w:p>
        </w:tc>
        <w:tc>
          <w:tcPr>
            <w:tcW w:w="700" w:type="dxa"/>
            <w:vAlign w:val="center"/>
          </w:tcPr>
          <w:p w14:paraId="4B9996AD" w14:textId="77777777" w:rsidR="00870DFE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 w:rsidRPr="00AB0AD3">
              <w:rPr>
                <w:color w:val="000000"/>
              </w:rPr>
              <w:t>mV</w:t>
            </w:r>
          </w:p>
        </w:tc>
      </w:tr>
      <w:tr w:rsidR="00870DFE" w14:paraId="56E3F1BC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61271A6E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负载调整率</w:t>
            </w:r>
          </w:p>
        </w:tc>
        <w:tc>
          <w:tcPr>
            <w:tcW w:w="994" w:type="dxa"/>
            <w:vAlign w:val="center"/>
          </w:tcPr>
          <w:p w14:paraId="342DD2AA" w14:textId="77777777" w:rsidR="00870DFE" w:rsidRDefault="00870DFE" w:rsidP="00870DFE">
            <w:pPr>
              <w:pStyle w:val="af7"/>
              <w:spacing w:before="31" w:after="31"/>
              <w:jc w:val="center"/>
            </w:pPr>
            <w:r w:rsidRPr="00AB0AD3">
              <w:rPr>
                <w:rFonts w:hAnsi="宋体"/>
              </w:rPr>
              <w:t>△</w:t>
            </w:r>
            <w:r w:rsidRPr="00AB0AD3">
              <w:t>V</w:t>
            </w:r>
            <w:r w:rsidRPr="00AB0AD3">
              <w:rPr>
                <w:sz w:val="13"/>
              </w:rPr>
              <w:t>RMP</w:t>
            </w:r>
          </w:p>
        </w:tc>
        <w:tc>
          <w:tcPr>
            <w:tcW w:w="2597" w:type="dxa"/>
            <w:vAlign w:val="center"/>
          </w:tcPr>
          <w:p w14:paraId="5CF7A264" w14:textId="77777777" w:rsidR="00870DFE" w:rsidRPr="00021E58" w:rsidRDefault="00870DFE" w:rsidP="00870DFE">
            <w:pPr>
              <w:pStyle w:val="af7"/>
              <w:spacing w:before="31" w:after="31"/>
              <w:jc w:val="left"/>
            </w:pPr>
            <w:r>
              <w:rPr>
                <w:rFonts w:hint="eastAsia"/>
              </w:rPr>
              <w:t>V</w:t>
            </w:r>
            <w:r w:rsidRPr="00431CCA">
              <w:rPr>
                <w:rFonts w:hint="eastAsia"/>
                <w:vertAlign w:val="subscript"/>
              </w:rPr>
              <w:t>CC</w:t>
            </w:r>
            <w:r>
              <w:rPr>
                <w:rFonts w:hint="eastAsia"/>
              </w:rPr>
              <w:t>=15V</w:t>
            </w:r>
            <w:r w:rsidRPr="00AB0AD3">
              <w:t xml:space="preserve"> </w:t>
            </w:r>
            <w:r>
              <w:rPr>
                <w:rFonts w:hint="eastAsia"/>
              </w:rPr>
              <w:t>，</w:t>
            </w:r>
            <w:r w:rsidRPr="00AB0AD3">
              <w:t>I</w:t>
            </w:r>
            <w:r w:rsidRPr="00C630BE">
              <w:rPr>
                <w:sz w:val="13"/>
              </w:rPr>
              <w:t>L</w:t>
            </w:r>
            <w:r w:rsidRPr="00AB0AD3">
              <w:t xml:space="preserve"> </w:t>
            </w:r>
            <w:r>
              <w:rPr>
                <w:rFonts w:hint="eastAsia"/>
              </w:rPr>
              <w:t>=0</w:t>
            </w:r>
            <w:r>
              <w:rPr>
                <w:rFonts w:ascii="宋体" w:hAnsi="宋体" w:hint="eastAsia"/>
              </w:rPr>
              <w:t>～</w:t>
            </w:r>
            <w:r>
              <w:rPr>
                <w:rFonts w:hint="eastAsia"/>
              </w:rPr>
              <w:t>9</w:t>
            </w:r>
            <w:r w:rsidRPr="00AB0AD3">
              <w:t>0mA</w:t>
            </w:r>
          </w:p>
        </w:tc>
        <w:tc>
          <w:tcPr>
            <w:tcW w:w="850" w:type="dxa"/>
            <w:vAlign w:val="center"/>
          </w:tcPr>
          <w:p w14:paraId="231DBFFB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475AB801" w14:textId="77777777" w:rsidR="00870DFE" w:rsidRDefault="00870DFE" w:rsidP="00870DFE">
            <w:pPr>
              <w:pStyle w:val="af7"/>
              <w:spacing w:before="31" w:after="31"/>
            </w:pPr>
          </w:p>
        </w:tc>
        <w:tc>
          <w:tcPr>
            <w:tcW w:w="767" w:type="dxa"/>
            <w:vAlign w:val="center"/>
          </w:tcPr>
          <w:p w14:paraId="7E51E490" w14:textId="73B40CB2" w:rsidR="00870DFE" w:rsidRPr="00853681" w:rsidRDefault="009A4D32" w:rsidP="00870DFE">
            <w:pPr>
              <w:pStyle w:val="af7"/>
              <w:spacing w:before="31" w:after="31"/>
              <w:jc w:val="center"/>
            </w:pPr>
            <w:r>
              <w:t>5</w:t>
            </w:r>
            <w:r w:rsidR="00870DFE">
              <w:rPr>
                <w:rFonts w:hint="eastAsia"/>
              </w:rPr>
              <w:t>0</w:t>
            </w:r>
          </w:p>
        </w:tc>
        <w:tc>
          <w:tcPr>
            <w:tcW w:w="700" w:type="dxa"/>
            <w:vAlign w:val="center"/>
          </w:tcPr>
          <w:p w14:paraId="26BA5F3A" w14:textId="77777777" w:rsidR="00870DFE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 w:rsidRPr="00AB0AD3">
              <w:rPr>
                <w:color w:val="000000"/>
              </w:rPr>
              <w:t>mV</w:t>
            </w:r>
          </w:p>
        </w:tc>
      </w:tr>
      <w:tr w:rsidR="00870DFE" w14:paraId="36A5DE42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01BDA5F2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Ansi="宋体" w:hint="eastAsia"/>
              </w:rPr>
              <w:t>高边功率管导通内阻</w:t>
            </w:r>
          </w:p>
        </w:tc>
        <w:tc>
          <w:tcPr>
            <w:tcW w:w="994" w:type="dxa"/>
            <w:vAlign w:val="center"/>
          </w:tcPr>
          <w:p w14:paraId="6393F6ED" w14:textId="77777777" w:rsidR="00870DFE" w:rsidRDefault="00870DFE" w:rsidP="00870DFE">
            <w:pPr>
              <w:pStyle w:val="af7"/>
              <w:spacing w:before="31" w:after="31"/>
              <w:jc w:val="center"/>
            </w:pPr>
            <w:r w:rsidRPr="00AB0AD3">
              <w:rPr>
                <w:szCs w:val="18"/>
              </w:rPr>
              <w:t>R</w:t>
            </w:r>
            <w:r w:rsidRPr="00C630BE">
              <w:rPr>
                <w:sz w:val="13"/>
                <w:szCs w:val="18"/>
              </w:rPr>
              <w:t>ON_HS</w:t>
            </w:r>
          </w:p>
        </w:tc>
        <w:tc>
          <w:tcPr>
            <w:tcW w:w="2597" w:type="dxa"/>
            <w:vAlign w:val="center"/>
          </w:tcPr>
          <w:p w14:paraId="3E74BCEA" w14:textId="77777777" w:rsidR="00870DFE" w:rsidRPr="00021E58" w:rsidRDefault="00870DFE" w:rsidP="00870DFE">
            <w:pPr>
              <w:pStyle w:val="af7"/>
              <w:spacing w:before="31" w:after="31"/>
              <w:jc w:val="left"/>
            </w:pPr>
            <w:r>
              <w:rPr>
                <w:rFonts w:hint="eastAsia"/>
              </w:rPr>
              <w:t>V</w:t>
            </w:r>
            <w:r w:rsidRPr="00431CCA">
              <w:rPr>
                <w:rFonts w:hint="eastAsia"/>
                <w:vertAlign w:val="subscript"/>
              </w:rPr>
              <w:t>CC</w:t>
            </w:r>
            <w:r>
              <w:rPr>
                <w:rFonts w:hint="eastAsia"/>
              </w:rPr>
              <w:t>=15V</w:t>
            </w:r>
            <w:r w:rsidRPr="00AB0AD3">
              <w:t xml:space="preserve"> </w:t>
            </w:r>
            <w:r>
              <w:rPr>
                <w:rFonts w:hint="eastAsia"/>
              </w:rPr>
              <w:t>，</w:t>
            </w:r>
            <w:r w:rsidRPr="00AB0AD3">
              <w:t>I</w:t>
            </w:r>
            <w:r w:rsidRPr="00C630BE">
              <w:rPr>
                <w:sz w:val="13"/>
              </w:rPr>
              <w:t>L</w:t>
            </w:r>
            <w:r w:rsidRPr="00AB0AD3">
              <w:t xml:space="preserve"> </w:t>
            </w:r>
            <w:r>
              <w:rPr>
                <w:rFonts w:hint="eastAsia"/>
              </w:rPr>
              <w:t>=5</w:t>
            </w:r>
            <w:r w:rsidRPr="00AB0AD3">
              <w:t>0mA</w:t>
            </w:r>
          </w:p>
        </w:tc>
        <w:tc>
          <w:tcPr>
            <w:tcW w:w="850" w:type="dxa"/>
            <w:vAlign w:val="center"/>
          </w:tcPr>
          <w:p w14:paraId="1F802D2F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13522531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3.5</w:t>
            </w:r>
          </w:p>
        </w:tc>
        <w:tc>
          <w:tcPr>
            <w:tcW w:w="767" w:type="dxa"/>
            <w:vAlign w:val="center"/>
          </w:tcPr>
          <w:p w14:paraId="5169765B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Align w:val="center"/>
          </w:tcPr>
          <w:p w14:paraId="55EE6BAE" w14:textId="77777777" w:rsidR="00870DFE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 w:rsidRPr="00100F50">
              <w:rPr>
                <w:color w:val="000000"/>
              </w:rPr>
              <w:t>Ω</w:t>
            </w:r>
          </w:p>
        </w:tc>
      </w:tr>
      <w:tr w:rsidR="00870DFE" w:rsidRPr="00100F50" w14:paraId="42777B4F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144C60F9" w14:textId="77777777" w:rsidR="00870DFE" w:rsidRDefault="00870DFE" w:rsidP="00870DFE">
            <w:pPr>
              <w:pStyle w:val="af7"/>
              <w:spacing w:before="31" w:after="31"/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低边功率管导通内阻</w:t>
            </w:r>
          </w:p>
        </w:tc>
        <w:tc>
          <w:tcPr>
            <w:tcW w:w="994" w:type="dxa"/>
            <w:vAlign w:val="center"/>
          </w:tcPr>
          <w:p w14:paraId="5130DF83" w14:textId="77777777" w:rsidR="00870DFE" w:rsidRPr="00AB0AD3" w:rsidRDefault="00870DFE" w:rsidP="00870DFE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AB0AD3">
              <w:rPr>
                <w:szCs w:val="18"/>
              </w:rPr>
              <w:t>R</w:t>
            </w:r>
            <w:r>
              <w:rPr>
                <w:sz w:val="13"/>
                <w:szCs w:val="18"/>
              </w:rPr>
              <w:t>ON_</w:t>
            </w:r>
            <w:r>
              <w:rPr>
                <w:rFonts w:hint="eastAsia"/>
                <w:sz w:val="13"/>
                <w:szCs w:val="18"/>
              </w:rPr>
              <w:t>L</w:t>
            </w:r>
            <w:r w:rsidRPr="00C630BE">
              <w:rPr>
                <w:sz w:val="13"/>
                <w:szCs w:val="18"/>
              </w:rPr>
              <w:t>S</w:t>
            </w:r>
          </w:p>
        </w:tc>
        <w:tc>
          <w:tcPr>
            <w:tcW w:w="2597" w:type="dxa"/>
            <w:vAlign w:val="center"/>
          </w:tcPr>
          <w:p w14:paraId="5AFB8120" w14:textId="77777777" w:rsidR="00870DFE" w:rsidRDefault="00870DFE" w:rsidP="00870DFE">
            <w:pPr>
              <w:pStyle w:val="af7"/>
              <w:spacing w:before="31" w:after="31"/>
              <w:jc w:val="left"/>
            </w:pPr>
            <w:r>
              <w:rPr>
                <w:rFonts w:hint="eastAsia"/>
              </w:rPr>
              <w:t>V</w:t>
            </w:r>
            <w:r w:rsidRPr="00431CCA">
              <w:rPr>
                <w:rFonts w:hint="eastAsia"/>
                <w:vertAlign w:val="subscript"/>
              </w:rPr>
              <w:t>CC</w:t>
            </w:r>
            <w:r>
              <w:rPr>
                <w:rFonts w:hint="eastAsia"/>
              </w:rPr>
              <w:t>=15V</w:t>
            </w:r>
            <w:r w:rsidRPr="00AB0AD3">
              <w:t xml:space="preserve"> </w:t>
            </w:r>
            <w:r>
              <w:rPr>
                <w:rFonts w:hint="eastAsia"/>
              </w:rPr>
              <w:t>，</w:t>
            </w:r>
            <w:r w:rsidRPr="00AB0AD3">
              <w:t>I</w:t>
            </w:r>
            <w:r w:rsidRPr="00C630BE">
              <w:rPr>
                <w:sz w:val="13"/>
              </w:rPr>
              <w:t>L</w:t>
            </w:r>
            <w:r w:rsidRPr="00AB0AD3">
              <w:t xml:space="preserve"> </w:t>
            </w:r>
            <w:r>
              <w:rPr>
                <w:rFonts w:hint="eastAsia"/>
              </w:rPr>
              <w:t>=5</w:t>
            </w:r>
            <w:r w:rsidRPr="00AB0AD3">
              <w:t>0mA</w:t>
            </w:r>
          </w:p>
        </w:tc>
        <w:tc>
          <w:tcPr>
            <w:tcW w:w="850" w:type="dxa"/>
            <w:vAlign w:val="center"/>
          </w:tcPr>
          <w:p w14:paraId="7D958EF9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6D9AEB4D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67" w:type="dxa"/>
            <w:vAlign w:val="center"/>
          </w:tcPr>
          <w:p w14:paraId="6B41EB1F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Align w:val="center"/>
          </w:tcPr>
          <w:p w14:paraId="5AE5F1BB" w14:textId="77777777" w:rsidR="00870DFE" w:rsidRPr="00100F50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 w:rsidRPr="00100F50">
              <w:rPr>
                <w:color w:val="000000"/>
              </w:rPr>
              <w:t>Ω</w:t>
            </w:r>
          </w:p>
        </w:tc>
      </w:tr>
      <w:tr w:rsidR="00870DFE" w:rsidRPr="00100F50" w14:paraId="0C021CEF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7CC26082" w14:textId="77777777" w:rsidR="00870DFE" w:rsidRDefault="00870DFE" w:rsidP="00870DFE">
            <w:pPr>
              <w:pStyle w:val="af7"/>
              <w:spacing w:before="31" w:after="31"/>
              <w:jc w:val="center"/>
              <w:rPr>
                <w:rFonts w:hAnsi="宋体"/>
              </w:rPr>
            </w:pPr>
            <w:r>
              <w:rPr>
                <w:rFonts w:cs="宋体" w:hint="eastAsia"/>
                <w:color w:val="000000"/>
                <w:lang w:val="zh-CN"/>
              </w:rPr>
              <w:t>欠压锁定</w:t>
            </w:r>
          </w:p>
        </w:tc>
        <w:tc>
          <w:tcPr>
            <w:tcW w:w="994" w:type="dxa"/>
            <w:vAlign w:val="center"/>
          </w:tcPr>
          <w:p w14:paraId="47FD6120" w14:textId="77777777" w:rsidR="00870DFE" w:rsidRPr="00AB0AD3" w:rsidRDefault="00870DFE" w:rsidP="00870DFE">
            <w:pPr>
              <w:pStyle w:val="af7"/>
              <w:spacing w:before="31" w:after="31"/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POR</w:t>
            </w:r>
          </w:p>
        </w:tc>
        <w:tc>
          <w:tcPr>
            <w:tcW w:w="2597" w:type="dxa"/>
            <w:vAlign w:val="center"/>
          </w:tcPr>
          <w:p w14:paraId="5E83D2E1" w14:textId="77777777" w:rsidR="00870DFE" w:rsidRDefault="00870DFE" w:rsidP="00870DFE">
            <w:pPr>
              <w:pStyle w:val="af7"/>
              <w:spacing w:before="31" w:after="31"/>
              <w:jc w:val="left"/>
            </w:pPr>
          </w:p>
        </w:tc>
        <w:tc>
          <w:tcPr>
            <w:tcW w:w="850" w:type="dxa"/>
            <w:vAlign w:val="center"/>
          </w:tcPr>
          <w:p w14:paraId="023DDBCE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1A262E0D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67" w:type="dxa"/>
            <w:vAlign w:val="center"/>
          </w:tcPr>
          <w:p w14:paraId="45C175C0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Align w:val="center"/>
          </w:tcPr>
          <w:p w14:paraId="29CF2D1B" w14:textId="77777777" w:rsidR="00870DFE" w:rsidRPr="00100F50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V</w:t>
            </w:r>
          </w:p>
        </w:tc>
      </w:tr>
      <w:tr w:rsidR="00870DFE" w14:paraId="72069A00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481CB22C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热关断温度</w:t>
            </w:r>
          </w:p>
        </w:tc>
        <w:tc>
          <w:tcPr>
            <w:tcW w:w="994" w:type="dxa"/>
            <w:vAlign w:val="center"/>
          </w:tcPr>
          <w:p w14:paraId="0FEC286A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OTP</w:t>
            </w:r>
          </w:p>
        </w:tc>
        <w:tc>
          <w:tcPr>
            <w:tcW w:w="2597" w:type="dxa"/>
            <w:vAlign w:val="center"/>
          </w:tcPr>
          <w:p w14:paraId="71D72998" w14:textId="77777777" w:rsidR="00870DFE" w:rsidRPr="00021E58" w:rsidRDefault="00870DFE" w:rsidP="00870DFE">
            <w:pPr>
              <w:pStyle w:val="af7"/>
              <w:spacing w:before="31" w:after="31"/>
              <w:jc w:val="left"/>
            </w:pPr>
          </w:p>
        </w:tc>
        <w:tc>
          <w:tcPr>
            <w:tcW w:w="850" w:type="dxa"/>
            <w:vAlign w:val="center"/>
          </w:tcPr>
          <w:p w14:paraId="6663AA2C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188440DD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145</w:t>
            </w:r>
          </w:p>
        </w:tc>
        <w:tc>
          <w:tcPr>
            <w:tcW w:w="767" w:type="dxa"/>
            <w:vAlign w:val="center"/>
          </w:tcPr>
          <w:p w14:paraId="24B920D3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Align w:val="center"/>
          </w:tcPr>
          <w:p w14:paraId="6D2CFD84" w14:textId="77777777" w:rsidR="00870DFE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℃</w:t>
            </w:r>
          </w:p>
        </w:tc>
      </w:tr>
      <w:tr w:rsidR="00870DFE" w14:paraId="5496EF68" w14:textId="77777777" w:rsidTr="00870DFE">
        <w:trPr>
          <w:trHeight w:hRule="exact" w:val="340"/>
          <w:jc w:val="center"/>
        </w:trPr>
        <w:tc>
          <w:tcPr>
            <w:tcW w:w="2504" w:type="dxa"/>
            <w:vAlign w:val="center"/>
          </w:tcPr>
          <w:p w14:paraId="024EE552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迟滞温度</w:t>
            </w:r>
          </w:p>
        </w:tc>
        <w:tc>
          <w:tcPr>
            <w:tcW w:w="994" w:type="dxa"/>
            <w:vAlign w:val="center"/>
          </w:tcPr>
          <w:p w14:paraId="27C01CE2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OTP</w:t>
            </w:r>
            <w:r w:rsidRPr="00FE627B">
              <w:rPr>
                <w:rFonts w:hint="eastAsia"/>
                <w:sz w:val="15"/>
              </w:rPr>
              <w:t>_</w:t>
            </w:r>
            <w:r>
              <w:rPr>
                <w:rFonts w:hint="eastAsia"/>
                <w:sz w:val="13"/>
              </w:rPr>
              <w:t>HYS</w:t>
            </w:r>
          </w:p>
        </w:tc>
        <w:tc>
          <w:tcPr>
            <w:tcW w:w="2597" w:type="dxa"/>
            <w:vAlign w:val="center"/>
          </w:tcPr>
          <w:p w14:paraId="1020D662" w14:textId="77777777" w:rsidR="00870DFE" w:rsidRPr="00021E58" w:rsidRDefault="00870DFE" w:rsidP="00870DFE">
            <w:pPr>
              <w:pStyle w:val="af7"/>
              <w:spacing w:before="31" w:after="31"/>
              <w:jc w:val="left"/>
            </w:pPr>
          </w:p>
        </w:tc>
        <w:tc>
          <w:tcPr>
            <w:tcW w:w="850" w:type="dxa"/>
            <w:vAlign w:val="center"/>
          </w:tcPr>
          <w:p w14:paraId="56CD34A2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19690C30" w14:textId="77777777" w:rsidR="00870DFE" w:rsidRDefault="00870DFE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767" w:type="dxa"/>
            <w:vAlign w:val="center"/>
          </w:tcPr>
          <w:p w14:paraId="6E053F0A" w14:textId="77777777" w:rsidR="00870DFE" w:rsidRDefault="00870DFE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Align w:val="center"/>
          </w:tcPr>
          <w:p w14:paraId="5A5045E9" w14:textId="77777777" w:rsidR="00870DFE" w:rsidRDefault="00870DFE" w:rsidP="00870DFE">
            <w:pPr>
              <w:pStyle w:val="af7"/>
              <w:spacing w:before="31" w:after="31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℃</w:t>
            </w:r>
          </w:p>
        </w:tc>
      </w:tr>
      <w:tr w:rsidR="002F3968" w14:paraId="0EB23D76" w14:textId="77777777" w:rsidTr="00870DFE">
        <w:trPr>
          <w:trHeight w:hRule="exact" w:val="340"/>
          <w:jc w:val="center"/>
        </w:trPr>
        <w:tc>
          <w:tcPr>
            <w:tcW w:w="2504" w:type="dxa"/>
            <w:vMerge w:val="restart"/>
            <w:vAlign w:val="center"/>
          </w:tcPr>
          <w:p w14:paraId="3D6B5AF9" w14:textId="77777777" w:rsidR="002F3968" w:rsidRDefault="002F3968" w:rsidP="00870DFE">
            <w:pPr>
              <w:pStyle w:val="af7"/>
              <w:spacing w:before="31" w:after="31"/>
              <w:jc w:val="center"/>
            </w:pPr>
            <w:r>
              <w:rPr>
                <w:rFonts w:hint="eastAsia"/>
              </w:rPr>
              <w:t>效率</w:t>
            </w:r>
          </w:p>
        </w:tc>
        <w:tc>
          <w:tcPr>
            <w:tcW w:w="994" w:type="dxa"/>
            <w:vMerge w:val="restart"/>
            <w:vAlign w:val="center"/>
          </w:tcPr>
          <w:p w14:paraId="5A8DD567" w14:textId="77777777" w:rsidR="002F3968" w:rsidRDefault="002F3968" w:rsidP="00870DFE">
            <w:pPr>
              <w:pStyle w:val="af7"/>
              <w:spacing w:before="31" w:after="31"/>
              <w:jc w:val="center"/>
            </w:pPr>
            <w:r>
              <w:rPr>
                <w:rFonts w:ascii="宋体" w:hAnsi="宋体" w:hint="eastAsia"/>
              </w:rPr>
              <w:t>η</w:t>
            </w:r>
          </w:p>
        </w:tc>
        <w:tc>
          <w:tcPr>
            <w:tcW w:w="2597" w:type="dxa"/>
            <w:vAlign w:val="center"/>
          </w:tcPr>
          <w:p w14:paraId="0E40AD2F" w14:textId="77777777" w:rsidR="002F3968" w:rsidRPr="00021E58" w:rsidRDefault="002F3968" w:rsidP="00870DFE">
            <w:pPr>
              <w:pStyle w:val="af7"/>
              <w:spacing w:before="31" w:after="31"/>
              <w:jc w:val="left"/>
            </w:pPr>
            <w:r>
              <w:rPr>
                <w:rFonts w:hint="eastAsia"/>
              </w:rPr>
              <w:t>V</w:t>
            </w:r>
            <w:r w:rsidRPr="00431CCA">
              <w:rPr>
                <w:rFonts w:hint="eastAsia"/>
                <w:vertAlign w:val="subscript"/>
              </w:rPr>
              <w:t>CC</w:t>
            </w:r>
            <w:r>
              <w:rPr>
                <w:rFonts w:hint="eastAsia"/>
              </w:rPr>
              <w:t>=15V</w:t>
            </w:r>
            <w:r w:rsidRPr="00AB0AD3">
              <w:t xml:space="preserve"> </w:t>
            </w:r>
            <w:r>
              <w:rPr>
                <w:rFonts w:hint="eastAsia"/>
              </w:rPr>
              <w:t>，</w:t>
            </w:r>
            <w:r w:rsidRPr="00AB0AD3">
              <w:t>I</w:t>
            </w:r>
            <w:r w:rsidRPr="00C630BE">
              <w:rPr>
                <w:sz w:val="13"/>
              </w:rPr>
              <w:t>L</w:t>
            </w:r>
            <w:r w:rsidRPr="00AB0AD3">
              <w:t xml:space="preserve"> </w:t>
            </w:r>
            <w:r>
              <w:rPr>
                <w:rFonts w:hint="eastAsia"/>
              </w:rPr>
              <w:t>=2</w:t>
            </w:r>
            <w:r w:rsidRPr="00AB0AD3">
              <w:t>0mA</w:t>
            </w:r>
          </w:p>
        </w:tc>
        <w:tc>
          <w:tcPr>
            <w:tcW w:w="850" w:type="dxa"/>
            <w:vAlign w:val="center"/>
          </w:tcPr>
          <w:p w14:paraId="6240929A" w14:textId="77777777" w:rsidR="002F3968" w:rsidRDefault="002F3968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6245166E" w14:textId="77777777" w:rsidR="002F3968" w:rsidRPr="002F3968" w:rsidRDefault="002F3968" w:rsidP="00870DFE">
            <w:pPr>
              <w:pStyle w:val="af7"/>
              <w:spacing w:before="31" w:after="31"/>
              <w:jc w:val="center"/>
            </w:pPr>
            <w:r w:rsidRPr="002F3968">
              <w:rPr>
                <w:rFonts w:hint="eastAsia"/>
              </w:rPr>
              <w:t>8</w:t>
            </w:r>
            <w:r w:rsidRPr="002F3968">
              <w:t>0</w:t>
            </w:r>
          </w:p>
        </w:tc>
        <w:tc>
          <w:tcPr>
            <w:tcW w:w="767" w:type="dxa"/>
            <w:vAlign w:val="center"/>
          </w:tcPr>
          <w:p w14:paraId="0F7A56CD" w14:textId="77777777" w:rsidR="002F3968" w:rsidRDefault="002F3968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Merge w:val="restart"/>
            <w:vAlign w:val="center"/>
          </w:tcPr>
          <w:p w14:paraId="6360ABF8" w14:textId="77777777" w:rsidR="002F3968" w:rsidRDefault="002F3968" w:rsidP="00870DFE">
            <w:pPr>
              <w:pStyle w:val="af7"/>
              <w:spacing w:before="31" w:after="31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100%</w:t>
            </w:r>
          </w:p>
        </w:tc>
      </w:tr>
      <w:tr w:rsidR="002F3968" w14:paraId="4019292A" w14:textId="77777777" w:rsidTr="00870DFE">
        <w:trPr>
          <w:trHeight w:hRule="exact" w:val="340"/>
          <w:jc w:val="center"/>
        </w:trPr>
        <w:tc>
          <w:tcPr>
            <w:tcW w:w="2504" w:type="dxa"/>
            <w:vMerge/>
            <w:vAlign w:val="center"/>
          </w:tcPr>
          <w:p w14:paraId="66EC8EB6" w14:textId="77777777" w:rsidR="002F3968" w:rsidRDefault="002F3968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994" w:type="dxa"/>
            <w:vMerge/>
            <w:vAlign w:val="center"/>
          </w:tcPr>
          <w:p w14:paraId="1C2BDAD3" w14:textId="77777777" w:rsidR="002F3968" w:rsidRDefault="002F3968" w:rsidP="00870DFE">
            <w:pPr>
              <w:pStyle w:val="af7"/>
              <w:spacing w:before="31" w:after="31"/>
              <w:jc w:val="center"/>
              <w:rPr>
                <w:rFonts w:ascii="宋体" w:hAnsi="宋体"/>
              </w:rPr>
            </w:pPr>
          </w:p>
        </w:tc>
        <w:tc>
          <w:tcPr>
            <w:tcW w:w="2597" w:type="dxa"/>
            <w:tcBorders>
              <w:bottom w:val="single" w:sz="2" w:space="0" w:color="auto"/>
            </w:tcBorders>
            <w:vAlign w:val="center"/>
          </w:tcPr>
          <w:p w14:paraId="59768A0C" w14:textId="77777777" w:rsidR="002F3968" w:rsidRPr="00021E58" w:rsidRDefault="002F3968" w:rsidP="00870DFE">
            <w:pPr>
              <w:pStyle w:val="af7"/>
              <w:spacing w:before="31" w:after="31"/>
              <w:jc w:val="left"/>
            </w:pPr>
            <w:r>
              <w:rPr>
                <w:rFonts w:hint="eastAsia"/>
              </w:rPr>
              <w:t>V</w:t>
            </w:r>
            <w:r w:rsidRPr="00431CCA">
              <w:rPr>
                <w:rFonts w:hint="eastAsia"/>
                <w:vertAlign w:val="subscript"/>
              </w:rPr>
              <w:t>CC</w:t>
            </w:r>
            <w:r>
              <w:rPr>
                <w:rFonts w:hint="eastAsia"/>
              </w:rPr>
              <w:t>=15V</w:t>
            </w:r>
            <w:r w:rsidRPr="00AB0AD3">
              <w:t xml:space="preserve"> </w:t>
            </w:r>
            <w:r>
              <w:rPr>
                <w:rFonts w:hint="eastAsia"/>
              </w:rPr>
              <w:t>，</w:t>
            </w:r>
            <w:r w:rsidRPr="00AB0AD3">
              <w:t>I</w:t>
            </w:r>
            <w:r w:rsidRPr="00C630BE">
              <w:rPr>
                <w:sz w:val="13"/>
              </w:rPr>
              <w:t>L</w:t>
            </w:r>
            <w:r w:rsidRPr="00AB0AD3">
              <w:t xml:space="preserve"> </w:t>
            </w:r>
            <w:r>
              <w:rPr>
                <w:rFonts w:hint="eastAsia"/>
              </w:rPr>
              <w:t>=40mA</w:t>
            </w:r>
          </w:p>
        </w:tc>
        <w:tc>
          <w:tcPr>
            <w:tcW w:w="850" w:type="dxa"/>
            <w:vAlign w:val="center"/>
          </w:tcPr>
          <w:p w14:paraId="339ACD72" w14:textId="77777777" w:rsidR="002F3968" w:rsidRDefault="002F3968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851" w:type="dxa"/>
            <w:vAlign w:val="center"/>
          </w:tcPr>
          <w:p w14:paraId="54C85525" w14:textId="77777777" w:rsidR="002F3968" w:rsidRPr="002F3968" w:rsidRDefault="002F3968" w:rsidP="00870DFE">
            <w:pPr>
              <w:pStyle w:val="af7"/>
              <w:spacing w:before="31" w:after="31"/>
              <w:jc w:val="center"/>
            </w:pPr>
            <w:r w:rsidRPr="002F3968">
              <w:rPr>
                <w:rFonts w:hint="eastAsia"/>
              </w:rPr>
              <w:t>85</w:t>
            </w:r>
          </w:p>
        </w:tc>
        <w:tc>
          <w:tcPr>
            <w:tcW w:w="767" w:type="dxa"/>
            <w:vAlign w:val="center"/>
          </w:tcPr>
          <w:p w14:paraId="24775844" w14:textId="77777777" w:rsidR="002F3968" w:rsidRDefault="002F3968" w:rsidP="00870DFE">
            <w:pPr>
              <w:pStyle w:val="af7"/>
              <w:spacing w:before="31" w:after="31"/>
              <w:jc w:val="center"/>
            </w:pPr>
          </w:p>
        </w:tc>
        <w:tc>
          <w:tcPr>
            <w:tcW w:w="700" w:type="dxa"/>
            <w:vMerge/>
            <w:vAlign w:val="center"/>
          </w:tcPr>
          <w:p w14:paraId="1181EACB" w14:textId="77777777" w:rsidR="002F3968" w:rsidRDefault="002F3968" w:rsidP="00870DFE">
            <w:pPr>
              <w:pStyle w:val="af7"/>
              <w:spacing w:before="31" w:after="31"/>
              <w:jc w:val="center"/>
              <w:rPr>
                <w:rFonts w:ascii="宋体" w:hAnsi="宋体"/>
                <w:color w:val="000000"/>
              </w:rPr>
            </w:pPr>
          </w:p>
        </w:tc>
      </w:tr>
    </w:tbl>
    <w:p w14:paraId="204D0BAC" w14:textId="77777777" w:rsidR="00884A35" w:rsidRPr="00B922EF" w:rsidRDefault="00884A35" w:rsidP="00ED7325">
      <w:pPr>
        <w:pStyle w:val="2"/>
        <w:numPr>
          <w:ilvl w:val="1"/>
          <w:numId w:val="2"/>
        </w:numPr>
        <w:pBdr>
          <w:bottom w:val="wave" w:sz="6" w:space="1" w:color="auto"/>
        </w:pBdr>
        <w:tabs>
          <w:tab w:val="left" w:pos="1260"/>
        </w:tabs>
        <w:ind w:left="1260" w:hanging="1260"/>
        <w:rPr>
          <w:rFonts w:ascii="黑体" w:eastAsia="黑体" w:hAnsi="黑体" w:cs="Arial"/>
          <w:b w:val="0"/>
        </w:rPr>
      </w:pPr>
      <w:bookmarkStart w:id="16" w:name="_Toc10301710"/>
      <w:bookmarkEnd w:id="14"/>
      <w:bookmarkEnd w:id="15"/>
      <w:r w:rsidRPr="00B922EF">
        <w:rPr>
          <w:rFonts w:ascii="黑体" w:eastAsia="黑体" w:hAnsi="黑体" w:cs="Arial"/>
          <w:b w:val="0"/>
        </w:rPr>
        <w:lastRenderedPageBreak/>
        <w:t>特性曲线</w:t>
      </w:r>
      <w:bookmarkEnd w:id="16"/>
    </w:p>
    <w:p w14:paraId="46C5900A" w14:textId="77777777" w:rsidR="00884A35" w:rsidRPr="008C2FC9" w:rsidRDefault="008C2FC9" w:rsidP="008C2FC9">
      <w:pPr>
        <w:spacing w:line="360" w:lineRule="auto"/>
        <w:jc w:val="left"/>
        <w:outlineLvl w:val="2"/>
        <w:rPr>
          <w:rFonts w:eastAsia="黑体"/>
        </w:rPr>
      </w:pPr>
      <w:bookmarkStart w:id="17" w:name="_Toc10301711"/>
      <w:r>
        <w:rPr>
          <w:rFonts w:eastAsia="黑体" w:hint="eastAsia"/>
        </w:rPr>
        <w:t>3.3.1</w:t>
      </w:r>
      <w:r w:rsidRPr="008C2FC9">
        <w:rPr>
          <w:rFonts w:eastAsia="黑体" w:hint="eastAsia"/>
        </w:rPr>
        <w:t>输出电压</w:t>
      </w:r>
      <w:r w:rsidRPr="008C2FC9">
        <w:rPr>
          <w:rFonts w:eastAsia="黑体"/>
        </w:rPr>
        <w:t>-</w:t>
      </w:r>
      <w:r w:rsidRPr="008C2FC9">
        <w:rPr>
          <w:rFonts w:eastAsia="黑体" w:hint="eastAsia"/>
        </w:rPr>
        <w:t>环境温度</w:t>
      </w:r>
      <w:bookmarkEnd w:id="17"/>
    </w:p>
    <w:p w14:paraId="24339F35" w14:textId="77777777" w:rsidR="00195733" w:rsidRPr="00006E49" w:rsidRDefault="00195733" w:rsidP="005964F8">
      <w:pPr>
        <w:rPr>
          <w:rFonts w:ascii="宋体" w:hAnsi="宋体"/>
        </w:rPr>
      </w:pPr>
      <w:r>
        <w:rPr>
          <w:rFonts w:ascii="Courier New" w:hAnsi="Courier New" w:hint="eastAsia"/>
        </w:rPr>
        <w:t xml:space="preserve"> </w:t>
      </w:r>
      <w:r>
        <w:rPr>
          <w:rFonts w:ascii="Courier New" w:hAnsi="Courier New"/>
        </w:rPr>
        <w:t xml:space="preserve">  </w:t>
      </w:r>
      <w:r w:rsidR="002F3968">
        <w:rPr>
          <w:rFonts w:ascii="Courier New" w:hAnsi="Courier New"/>
        </w:rPr>
        <w:t xml:space="preserve"> </w:t>
      </w:r>
      <w:r w:rsidR="00BC770F">
        <w:rPr>
          <w:rFonts w:ascii="Courier New" w:hAnsi="Courier New"/>
        </w:rPr>
        <w:t xml:space="preserve"> </w:t>
      </w:r>
      <w:r w:rsidRPr="00006E49">
        <w:rPr>
          <w:rFonts w:ascii="宋体" w:hAnsi="宋体" w:hint="eastAsia"/>
        </w:rPr>
        <w:t>测试条件：负载电流30m</w:t>
      </w:r>
      <w:r w:rsidRPr="00006E49">
        <w:rPr>
          <w:rFonts w:ascii="宋体" w:hAnsi="宋体"/>
        </w:rPr>
        <w:t>A</w:t>
      </w:r>
    </w:p>
    <w:p w14:paraId="6B6F8A58" w14:textId="77777777" w:rsidR="00884A35" w:rsidRDefault="00195733" w:rsidP="00884A35">
      <w:pPr>
        <w:jc w:val="center"/>
        <w:rPr>
          <w:rFonts w:eastAsia="黑体"/>
        </w:rPr>
      </w:pPr>
      <w:r>
        <w:rPr>
          <w:noProof/>
        </w:rPr>
        <w:drawing>
          <wp:inline distT="0" distB="0" distL="0" distR="0" wp14:anchorId="434173BC" wp14:editId="4101C9C4">
            <wp:extent cx="4634752" cy="2684930"/>
            <wp:effectExtent l="0" t="0" r="13970" b="1270"/>
            <wp:docPr id="3" name="图表 3">
              <a:extLst xmlns:a="http://schemas.openxmlformats.org/drawingml/2006/main">
                <a:ext uri="{FF2B5EF4-FFF2-40B4-BE49-F238E27FC236}">
                  <a16:creationId xmlns:a16="http://schemas.microsoft.com/office/drawing/2014/main" id="{FC3E80D5-4D24-487D-9488-AB4CC28DF9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311B46DC" w14:textId="77777777" w:rsidR="00F853AC" w:rsidRPr="0024755C" w:rsidRDefault="00F853AC" w:rsidP="00884A35">
      <w:pPr>
        <w:jc w:val="center"/>
        <w:rPr>
          <w:rFonts w:ascii="宋体" w:hAnsi="宋体" w:cs="Courier New"/>
          <w:szCs w:val="21"/>
        </w:rPr>
      </w:pPr>
      <w:bookmarkStart w:id="18" w:name="_Ref1817408"/>
      <w:r w:rsidRPr="0024755C">
        <w:rPr>
          <w:rFonts w:ascii="宋体" w:hAnsi="宋体" w:cs="Courier New"/>
        </w:rPr>
        <w:t>图</w:t>
      </w:r>
      <w:r w:rsidR="008C2FC9" w:rsidRPr="0024755C">
        <w:rPr>
          <w:rFonts w:ascii="宋体" w:hAnsi="宋体" w:cs="Courier New" w:hint="eastAsia"/>
        </w:rPr>
        <w:t>3</w:t>
      </w:r>
      <w:r w:rsidRPr="0024755C">
        <w:rPr>
          <w:rFonts w:ascii="宋体" w:hAnsi="宋体" w:cs="Courier New"/>
        </w:rPr>
        <w:noBreakHyphen/>
      </w:r>
      <w:bookmarkEnd w:id="18"/>
      <w:r w:rsidR="00040030" w:rsidRPr="0024755C">
        <w:rPr>
          <w:rFonts w:ascii="宋体" w:hAnsi="宋体" w:cs="Courier New" w:hint="eastAsia"/>
        </w:rPr>
        <w:t>1</w:t>
      </w:r>
      <w:r w:rsidRPr="0024755C">
        <w:rPr>
          <w:rFonts w:ascii="宋体" w:hAnsi="宋体" w:cs="Courier New"/>
        </w:rPr>
        <w:t>：</w:t>
      </w:r>
      <w:r w:rsidRPr="0024755C">
        <w:rPr>
          <w:rFonts w:ascii="宋体" w:hAnsi="宋体" w:cs="Courier New"/>
          <w:szCs w:val="21"/>
        </w:rPr>
        <w:t>T</w:t>
      </w:r>
      <w:r w:rsidRPr="0024755C">
        <w:rPr>
          <w:rFonts w:ascii="宋体" w:hAnsi="宋体" w:cs="Courier New" w:hint="eastAsia"/>
          <w:szCs w:val="21"/>
        </w:rPr>
        <w:t>C7</w:t>
      </w:r>
      <w:r w:rsidR="00195733" w:rsidRPr="0024755C">
        <w:rPr>
          <w:rFonts w:ascii="宋体" w:hAnsi="宋体" w:cs="Courier New" w:hint="eastAsia"/>
          <w:szCs w:val="21"/>
        </w:rPr>
        <w:t>207输出电压</w:t>
      </w:r>
      <w:r w:rsidRPr="0024755C">
        <w:rPr>
          <w:rFonts w:ascii="宋体" w:hAnsi="宋体" w:cs="Courier New"/>
          <w:szCs w:val="21"/>
        </w:rPr>
        <w:t>随</w:t>
      </w:r>
      <w:r w:rsidR="00195733" w:rsidRPr="0024755C">
        <w:rPr>
          <w:rFonts w:ascii="宋体" w:hAnsi="宋体" w:cs="Courier New" w:hint="eastAsia"/>
          <w:szCs w:val="21"/>
        </w:rPr>
        <w:t>环境温度</w:t>
      </w:r>
      <w:r w:rsidRPr="0024755C">
        <w:rPr>
          <w:rFonts w:ascii="宋体" w:hAnsi="宋体" w:cs="Courier New"/>
          <w:szCs w:val="21"/>
        </w:rPr>
        <w:t>变化曲线</w:t>
      </w:r>
    </w:p>
    <w:p w14:paraId="7E7A272E" w14:textId="77777777" w:rsidR="00F853AC" w:rsidRDefault="00F853AC" w:rsidP="00F853AC">
      <w:pPr>
        <w:rPr>
          <w:rFonts w:ascii="Courier New" w:hAnsi="Courier New" w:cs="Courier New"/>
          <w:szCs w:val="21"/>
        </w:rPr>
      </w:pPr>
    </w:p>
    <w:p w14:paraId="2F3E17EF" w14:textId="77777777" w:rsidR="002F3968" w:rsidRPr="00F853AC" w:rsidRDefault="002F3968" w:rsidP="00F853AC">
      <w:pPr>
        <w:rPr>
          <w:rFonts w:ascii="Courier New" w:hAnsi="Courier New" w:cs="Courier New"/>
          <w:szCs w:val="21"/>
        </w:rPr>
      </w:pPr>
    </w:p>
    <w:p w14:paraId="7C28E7FD" w14:textId="77777777" w:rsidR="00884A35" w:rsidRPr="008C2FC9" w:rsidRDefault="008C2FC9" w:rsidP="008C2FC9">
      <w:pPr>
        <w:spacing w:line="360" w:lineRule="auto"/>
        <w:jc w:val="left"/>
        <w:outlineLvl w:val="2"/>
        <w:rPr>
          <w:rFonts w:eastAsia="黑体"/>
        </w:rPr>
      </w:pPr>
      <w:bookmarkStart w:id="19" w:name="_Toc10301712"/>
      <w:r>
        <w:rPr>
          <w:rFonts w:eastAsia="黑体" w:hint="eastAsia"/>
        </w:rPr>
        <w:t>3.3.2</w:t>
      </w:r>
      <w:r w:rsidR="00195733" w:rsidRPr="008C2FC9">
        <w:rPr>
          <w:rFonts w:eastAsia="黑体" w:hint="eastAsia"/>
        </w:rPr>
        <w:t>输出电压</w:t>
      </w:r>
      <w:r w:rsidR="00884A35" w:rsidRPr="008C2FC9">
        <w:rPr>
          <w:rFonts w:eastAsia="黑体"/>
        </w:rPr>
        <w:t>-</w:t>
      </w:r>
      <w:r w:rsidR="00195733" w:rsidRPr="008C2FC9">
        <w:rPr>
          <w:rFonts w:eastAsia="黑体" w:hint="eastAsia"/>
        </w:rPr>
        <w:t>输入电压</w:t>
      </w:r>
      <w:bookmarkEnd w:id="19"/>
    </w:p>
    <w:p w14:paraId="4858CFA4" w14:textId="77777777" w:rsidR="00884A35" w:rsidRDefault="008C2FC9" w:rsidP="00884A35">
      <w:pPr>
        <w:jc w:val="center"/>
        <w:rPr>
          <w:rFonts w:eastAsia="黑体"/>
        </w:rPr>
      </w:pPr>
      <w:r>
        <w:rPr>
          <w:noProof/>
        </w:rPr>
        <w:drawing>
          <wp:inline distT="0" distB="0" distL="0" distR="0" wp14:anchorId="7CA62F34" wp14:editId="0E6DD747">
            <wp:extent cx="4527177" cy="2891117"/>
            <wp:effectExtent l="0" t="0" r="6985" b="5080"/>
            <wp:docPr id="6" name="图表 6">
              <a:extLst xmlns:a="http://schemas.openxmlformats.org/drawingml/2006/main">
                <a:ext uri="{FF2B5EF4-FFF2-40B4-BE49-F238E27FC236}">
                  <a16:creationId xmlns:a16="http://schemas.microsoft.com/office/drawing/2014/main" id="{705EC805-9574-4FCF-A95C-CD212297D2C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222B4CD" w14:textId="77777777" w:rsidR="00F853AC" w:rsidRPr="0024755C" w:rsidRDefault="00F853AC" w:rsidP="00884A35">
      <w:pPr>
        <w:jc w:val="center"/>
        <w:rPr>
          <w:rFonts w:ascii="宋体" w:hAnsi="宋体"/>
        </w:rPr>
      </w:pPr>
      <w:bookmarkStart w:id="20" w:name="_Ref1817398"/>
      <w:r w:rsidRPr="0024755C">
        <w:rPr>
          <w:rFonts w:ascii="宋体" w:hAnsi="宋体" w:cs="Courier New"/>
        </w:rPr>
        <w:t>图</w:t>
      </w:r>
      <w:r w:rsidR="008C2FC9" w:rsidRPr="0024755C">
        <w:rPr>
          <w:rFonts w:ascii="宋体" w:hAnsi="宋体" w:cs="Courier New" w:hint="eastAsia"/>
        </w:rPr>
        <w:t>3</w:t>
      </w:r>
      <w:r w:rsidRPr="0024755C">
        <w:rPr>
          <w:rFonts w:ascii="宋体" w:hAnsi="宋体" w:cs="Courier New"/>
        </w:rPr>
        <w:noBreakHyphen/>
      </w:r>
      <w:bookmarkEnd w:id="20"/>
      <w:r w:rsidR="00040030" w:rsidRPr="0024755C">
        <w:rPr>
          <w:rFonts w:ascii="宋体" w:hAnsi="宋体" w:cs="Courier New" w:hint="eastAsia"/>
        </w:rPr>
        <w:t>2</w:t>
      </w:r>
      <w:r w:rsidRPr="0024755C">
        <w:rPr>
          <w:rFonts w:ascii="宋体" w:hAnsi="宋体" w:cs="Courier New"/>
        </w:rPr>
        <w:t>：</w:t>
      </w:r>
      <w:r w:rsidRPr="0024755C">
        <w:rPr>
          <w:rFonts w:ascii="宋体" w:hAnsi="宋体" w:cs="Courier New"/>
          <w:szCs w:val="21"/>
        </w:rPr>
        <w:t>T</w:t>
      </w:r>
      <w:r w:rsidRPr="0024755C">
        <w:rPr>
          <w:rFonts w:ascii="宋体" w:hAnsi="宋体" w:cs="Courier New" w:hint="eastAsia"/>
          <w:szCs w:val="21"/>
        </w:rPr>
        <w:t>C7</w:t>
      </w:r>
      <w:r w:rsidR="00C5448A" w:rsidRPr="0024755C">
        <w:rPr>
          <w:rFonts w:ascii="宋体" w:hAnsi="宋体" w:cs="Courier New" w:hint="eastAsia"/>
          <w:szCs w:val="21"/>
        </w:rPr>
        <w:t>207输出电压虽输入电压</w:t>
      </w:r>
      <w:r w:rsidR="00E8027D" w:rsidRPr="0024755C">
        <w:rPr>
          <w:rFonts w:ascii="宋体" w:hAnsi="宋体" w:cs="Courier New" w:hint="eastAsia"/>
          <w:szCs w:val="21"/>
        </w:rPr>
        <w:t>变化曲线</w:t>
      </w:r>
    </w:p>
    <w:p w14:paraId="587ED75D" w14:textId="77777777" w:rsidR="00884A35" w:rsidRDefault="00884A35" w:rsidP="00C5448A">
      <w:pPr>
        <w:jc w:val="left"/>
        <w:rPr>
          <w:rFonts w:eastAsia="黑体"/>
        </w:rPr>
      </w:pPr>
    </w:p>
    <w:p w14:paraId="15190226" w14:textId="77777777" w:rsidR="00834500" w:rsidRDefault="00834500" w:rsidP="00C5448A">
      <w:pPr>
        <w:jc w:val="left"/>
        <w:rPr>
          <w:rFonts w:eastAsia="黑体"/>
        </w:rPr>
      </w:pPr>
    </w:p>
    <w:p w14:paraId="7B742CD7" w14:textId="77777777" w:rsidR="00834500" w:rsidRDefault="00834500" w:rsidP="00C5448A">
      <w:pPr>
        <w:jc w:val="left"/>
        <w:rPr>
          <w:rFonts w:eastAsia="黑体"/>
        </w:rPr>
      </w:pPr>
    </w:p>
    <w:p w14:paraId="32E9276C" w14:textId="77777777" w:rsidR="00834500" w:rsidRDefault="00834500" w:rsidP="00C5448A">
      <w:pPr>
        <w:jc w:val="left"/>
        <w:rPr>
          <w:rFonts w:eastAsia="黑体"/>
        </w:rPr>
      </w:pPr>
    </w:p>
    <w:p w14:paraId="359A22B1" w14:textId="77777777" w:rsidR="00834500" w:rsidRDefault="00834500" w:rsidP="00C5448A">
      <w:pPr>
        <w:jc w:val="left"/>
        <w:rPr>
          <w:rFonts w:eastAsia="黑体"/>
        </w:rPr>
      </w:pPr>
    </w:p>
    <w:p w14:paraId="7531AC93" w14:textId="77777777" w:rsidR="00C5448A" w:rsidRPr="008C2FC9" w:rsidRDefault="008C2FC9" w:rsidP="008C2FC9">
      <w:pPr>
        <w:spacing w:line="360" w:lineRule="auto"/>
        <w:jc w:val="left"/>
        <w:outlineLvl w:val="2"/>
        <w:rPr>
          <w:rFonts w:eastAsia="黑体"/>
        </w:rPr>
      </w:pPr>
      <w:bookmarkStart w:id="21" w:name="_Toc10301713"/>
      <w:r>
        <w:rPr>
          <w:rFonts w:eastAsia="黑体" w:hint="eastAsia"/>
        </w:rPr>
        <w:lastRenderedPageBreak/>
        <w:t>3.3.3</w:t>
      </w:r>
      <w:r w:rsidR="00C5448A" w:rsidRPr="008C2FC9">
        <w:rPr>
          <w:rFonts w:eastAsia="黑体" w:hint="eastAsia"/>
        </w:rPr>
        <w:t>输出电压</w:t>
      </w:r>
      <w:r w:rsidR="00C5448A" w:rsidRPr="008C2FC9">
        <w:rPr>
          <w:rFonts w:eastAsia="黑体"/>
        </w:rPr>
        <w:t>-</w:t>
      </w:r>
      <w:r w:rsidR="00C5448A" w:rsidRPr="008C2FC9">
        <w:rPr>
          <w:rFonts w:eastAsia="黑体" w:hint="eastAsia"/>
        </w:rPr>
        <w:t>负载电流</w:t>
      </w:r>
      <w:bookmarkEnd w:id="21"/>
    </w:p>
    <w:p w14:paraId="0DB68029" w14:textId="77777777" w:rsidR="00884A35" w:rsidRDefault="00195733" w:rsidP="00834500">
      <w:pPr>
        <w:jc w:val="center"/>
      </w:pPr>
      <w:r>
        <w:rPr>
          <w:noProof/>
        </w:rPr>
        <w:drawing>
          <wp:inline distT="0" distB="0" distL="0" distR="0" wp14:anchorId="26E87C29" wp14:editId="3FF001AB">
            <wp:extent cx="4437529" cy="2770094"/>
            <wp:effectExtent l="0" t="0" r="1270" b="11430"/>
            <wp:docPr id="4" name="图表 4">
              <a:extLst xmlns:a="http://schemas.openxmlformats.org/drawingml/2006/main">
                <a:ext uri="{FF2B5EF4-FFF2-40B4-BE49-F238E27FC236}">
                  <a16:creationId xmlns:a16="http://schemas.microsoft.com/office/drawing/2014/main" id="{F2456E45-5FF1-4E40-802D-B05CFBB6906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2D5F6901" w14:textId="77777777" w:rsidR="00F853AC" w:rsidRPr="0024755C" w:rsidRDefault="00F853AC" w:rsidP="00884A35">
      <w:pPr>
        <w:widowControl/>
        <w:jc w:val="center"/>
        <w:rPr>
          <w:rFonts w:ascii="宋体" w:hAnsi="宋体"/>
        </w:rPr>
      </w:pPr>
      <w:bookmarkStart w:id="22" w:name="_Ref1817375"/>
      <w:r w:rsidRPr="0024755C">
        <w:rPr>
          <w:rFonts w:ascii="宋体" w:hAnsi="宋体" w:cs="Courier New"/>
        </w:rPr>
        <w:t>图</w:t>
      </w:r>
      <w:r w:rsidR="008C2FC9" w:rsidRPr="0024755C">
        <w:rPr>
          <w:rFonts w:ascii="宋体" w:hAnsi="宋体" w:cs="Courier New" w:hint="eastAsia"/>
        </w:rPr>
        <w:t>3</w:t>
      </w:r>
      <w:r w:rsidRPr="0024755C">
        <w:rPr>
          <w:rFonts w:ascii="宋体" w:hAnsi="宋体" w:cs="Courier New"/>
        </w:rPr>
        <w:noBreakHyphen/>
      </w:r>
      <w:bookmarkEnd w:id="22"/>
      <w:r w:rsidR="00040030" w:rsidRPr="0024755C">
        <w:rPr>
          <w:rFonts w:ascii="宋体" w:hAnsi="宋体" w:cs="Courier New" w:hint="eastAsia"/>
        </w:rPr>
        <w:t>3</w:t>
      </w:r>
      <w:r w:rsidRPr="0024755C">
        <w:rPr>
          <w:rFonts w:ascii="宋体" w:hAnsi="宋体" w:cs="Courier New"/>
        </w:rPr>
        <w:t>：</w:t>
      </w:r>
      <w:r w:rsidRPr="0024755C">
        <w:rPr>
          <w:rFonts w:ascii="宋体" w:hAnsi="宋体" w:cs="Courier New"/>
          <w:szCs w:val="21"/>
        </w:rPr>
        <w:t>T</w:t>
      </w:r>
      <w:r w:rsidRPr="0024755C">
        <w:rPr>
          <w:rFonts w:ascii="宋体" w:hAnsi="宋体" w:cs="Courier New" w:hint="eastAsia"/>
          <w:szCs w:val="21"/>
        </w:rPr>
        <w:t>C7</w:t>
      </w:r>
      <w:r w:rsidR="00C5448A" w:rsidRPr="0024755C">
        <w:rPr>
          <w:rFonts w:ascii="宋体" w:hAnsi="宋体" w:cs="Courier New" w:hint="eastAsia"/>
          <w:szCs w:val="21"/>
        </w:rPr>
        <w:t>207输出电压随负载电流变化曲线</w:t>
      </w:r>
      <w:r w:rsidR="00C5448A" w:rsidRPr="0024755C">
        <w:rPr>
          <w:rFonts w:ascii="宋体" w:hAnsi="宋体"/>
        </w:rPr>
        <w:t xml:space="preserve"> </w:t>
      </w:r>
    </w:p>
    <w:p w14:paraId="404C2979" w14:textId="77777777" w:rsidR="00884A35" w:rsidRDefault="00884A35" w:rsidP="00B8185F">
      <w:pPr>
        <w:rPr>
          <w:rFonts w:ascii="Courier New" w:hAnsi="Courier New" w:cs="Courier New"/>
        </w:rPr>
      </w:pPr>
    </w:p>
    <w:p w14:paraId="44DFE631" w14:textId="77777777" w:rsidR="00834500" w:rsidRDefault="00834500" w:rsidP="00B8185F">
      <w:pPr>
        <w:rPr>
          <w:rFonts w:ascii="Courier New" w:hAnsi="Courier New" w:cs="Courier New"/>
        </w:rPr>
      </w:pPr>
    </w:p>
    <w:p w14:paraId="5C8EBA78" w14:textId="77777777" w:rsidR="00834500" w:rsidRDefault="00834500" w:rsidP="00B8185F">
      <w:pPr>
        <w:rPr>
          <w:rFonts w:ascii="Courier New" w:hAnsi="Courier New" w:cs="Courier New"/>
        </w:rPr>
      </w:pPr>
    </w:p>
    <w:p w14:paraId="6A94712C" w14:textId="77777777" w:rsidR="00834500" w:rsidRDefault="00834500" w:rsidP="00B8185F">
      <w:pPr>
        <w:rPr>
          <w:rFonts w:ascii="Courier New" w:hAnsi="Courier New" w:cs="Courier New"/>
        </w:rPr>
      </w:pPr>
    </w:p>
    <w:p w14:paraId="5BC68E2F" w14:textId="77777777" w:rsidR="003E6042" w:rsidRPr="003E6042" w:rsidRDefault="003E6042" w:rsidP="00B8185F">
      <w:pPr>
        <w:rPr>
          <w:rFonts w:ascii="Courier New" w:hAnsi="Courier New" w:cs="Courier New"/>
        </w:rPr>
      </w:pPr>
    </w:p>
    <w:p w14:paraId="6B497BCF" w14:textId="77777777" w:rsidR="00834500" w:rsidRDefault="00834500" w:rsidP="00B8185F">
      <w:pPr>
        <w:rPr>
          <w:rFonts w:ascii="Courier New" w:hAnsi="Courier New" w:cs="Courier New"/>
        </w:rPr>
      </w:pPr>
    </w:p>
    <w:p w14:paraId="7D1FB320" w14:textId="77777777" w:rsidR="00834500" w:rsidRDefault="0003139B" w:rsidP="0003139B">
      <w:pPr>
        <w:tabs>
          <w:tab w:val="left" w:pos="2730"/>
        </w:tabs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</w:p>
    <w:p w14:paraId="4427C770" w14:textId="77777777" w:rsidR="00834500" w:rsidRPr="00884A35" w:rsidRDefault="00834500" w:rsidP="00B8185F">
      <w:pPr>
        <w:rPr>
          <w:rFonts w:ascii="Courier New" w:hAnsi="Courier New" w:cs="Courier New"/>
        </w:rPr>
      </w:pPr>
    </w:p>
    <w:p w14:paraId="451AF46C" w14:textId="77777777" w:rsidR="00884A35" w:rsidRPr="0003139B" w:rsidRDefault="00884A35" w:rsidP="00ED7325">
      <w:pPr>
        <w:pStyle w:val="2"/>
        <w:numPr>
          <w:ilvl w:val="1"/>
          <w:numId w:val="2"/>
        </w:numPr>
        <w:pBdr>
          <w:bottom w:val="wave" w:sz="6" w:space="1" w:color="auto"/>
        </w:pBdr>
        <w:tabs>
          <w:tab w:val="left" w:pos="1260"/>
        </w:tabs>
        <w:ind w:left="1260" w:hanging="1260"/>
        <w:rPr>
          <w:rFonts w:ascii="黑体" w:eastAsia="黑体" w:hAnsi="黑体" w:cs="Arial"/>
          <w:b w:val="0"/>
        </w:rPr>
      </w:pPr>
      <w:bookmarkStart w:id="23" w:name="_Toc365719711"/>
      <w:bookmarkStart w:id="24" w:name="_Toc10301714"/>
      <w:r w:rsidRPr="0003139B">
        <w:rPr>
          <w:rFonts w:ascii="黑体" w:eastAsia="黑体" w:hAnsi="黑体" w:cs="Arial"/>
          <w:b w:val="0"/>
        </w:rPr>
        <w:t>ESD与闩锁特性</w:t>
      </w:r>
      <w:bookmarkEnd w:id="23"/>
      <w:bookmarkEnd w:id="24"/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6"/>
      </w:tblGrid>
      <w:tr w:rsidR="00EA3C66" w:rsidRPr="003D1293" w14:paraId="755CC4CF" w14:textId="77777777" w:rsidTr="004D749D">
        <w:trPr>
          <w:trHeight w:hRule="exact" w:val="340"/>
          <w:tblHeader/>
          <w:jc w:val="center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1F99D1" w14:textId="77777777" w:rsidR="00EA3C66" w:rsidRPr="0024755C" w:rsidRDefault="003D1293" w:rsidP="006022EF">
            <w:pPr>
              <w:pStyle w:val="af7"/>
              <w:spacing w:before="31" w:after="31"/>
              <w:rPr>
                <w:rFonts w:ascii="宋体" w:hAnsi="宋体" w:cs="Courier New"/>
                <w:b/>
                <w:sz w:val="21"/>
              </w:rPr>
            </w:pPr>
            <w:r w:rsidRPr="0024755C">
              <w:rPr>
                <w:rFonts w:ascii="宋体" w:hAnsi="宋体" w:cs="Courier New"/>
                <w:sz w:val="21"/>
              </w:rPr>
              <w:t>表</w:t>
            </w:r>
            <w:r w:rsidR="000E3FB5" w:rsidRPr="0024755C">
              <w:rPr>
                <w:rFonts w:ascii="宋体" w:hAnsi="宋体" w:cs="Courier New" w:hint="eastAsia"/>
                <w:sz w:val="21"/>
              </w:rPr>
              <w:t>3-</w:t>
            </w:r>
            <w:r w:rsidR="00C25ED8" w:rsidRPr="0024755C">
              <w:rPr>
                <w:rFonts w:ascii="宋体" w:hAnsi="宋体" w:cs="Courier New" w:hint="eastAsia"/>
                <w:sz w:val="21"/>
              </w:rPr>
              <w:t>3</w:t>
            </w:r>
            <w:r w:rsidRPr="0024755C">
              <w:rPr>
                <w:rFonts w:ascii="宋体" w:hAnsi="宋体" w:cs="Courier New"/>
                <w:sz w:val="21"/>
              </w:rPr>
              <w:t>：</w:t>
            </w:r>
            <w:r w:rsidRPr="0024755C">
              <w:rPr>
                <w:rFonts w:ascii="宋体" w:hAnsi="宋体" w:cs="Courier New" w:hint="eastAsia"/>
                <w:sz w:val="21"/>
              </w:rPr>
              <w:t>ESD特性指标</w:t>
            </w:r>
          </w:p>
        </w:tc>
      </w:tr>
    </w:tbl>
    <w:p w14:paraId="02F729E5" w14:textId="77777777" w:rsidR="00195733" w:rsidRPr="00021E58" w:rsidRDefault="00195733" w:rsidP="00195733">
      <w:pPr>
        <w:pStyle w:val="af4"/>
        <w:spacing w:before="120" w:after="120"/>
        <w:rPr>
          <w:rFonts w:ascii="Times New Roman" w:hAnsi="Times New Roman"/>
          <w:szCs w:val="21"/>
        </w:rPr>
      </w:pPr>
    </w:p>
    <w:tbl>
      <w:tblPr>
        <w:tblW w:w="4771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03"/>
        <w:gridCol w:w="2288"/>
        <w:gridCol w:w="1289"/>
        <w:gridCol w:w="1286"/>
        <w:gridCol w:w="1002"/>
        <w:gridCol w:w="1143"/>
        <w:gridCol w:w="803"/>
      </w:tblGrid>
      <w:tr w:rsidR="00D15381" w:rsidRPr="00021E58" w14:paraId="2FB92EC3" w14:textId="77777777" w:rsidTr="00D15381">
        <w:trPr>
          <w:trHeight w:hRule="exact" w:val="340"/>
          <w:tblHeader/>
          <w:jc w:val="center"/>
        </w:trPr>
        <w:tc>
          <w:tcPr>
            <w:tcW w:w="761" w:type="pct"/>
            <w:shd w:val="clear" w:color="auto" w:fill="BFBFBF" w:themeFill="background1" w:themeFillShade="BF"/>
            <w:vAlign w:val="center"/>
          </w:tcPr>
          <w:p w14:paraId="5F0EF0DC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b/>
              </w:rPr>
            </w:pPr>
            <w:r w:rsidRPr="00021E58">
              <w:rPr>
                <w:b/>
                <w:szCs w:val="18"/>
              </w:rPr>
              <w:t>管脚</w:t>
            </w:r>
          </w:p>
        </w:tc>
        <w:tc>
          <w:tcPr>
            <w:tcW w:w="1241" w:type="pct"/>
            <w:shd w:val="clear" w:color="auto" w:fill="BFBFBF" w:themeFill="background1" w:themeFillShade="BF"/>
            <w:vAlign w:val="center"/>
          </w:tcPr>
          <w:p w14:paraId="5B3B0A61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b/>
                <w:szCs w:val="18"/>
              </w:rPr>
            </w:pPr>
            <w:r w:rsidRPr="00021E58">
              <w:rPr>
                <w:b/>
                <w:szCs w:val="18"/>
              </w:rPr>
              <w:t>参数</w:t>
            </w:r>
          </w:p>
        </w:tc>
        <w:tc>
          <w:tcPr>
            <w:tcW w:w="699" w:type="pct"/>
            <w:shd w:val="clear" w:color="auto" w:fill="BFBFBF" w:themeFill="background1" w:themeFillShade="BF"/>
            <w:vAlign w:val="center"/>
          </w:tcPr>
          <w:p w14:paraId="030A0FA5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b/>
                <w:szCs w:val="18"/>
              </w:rPr>
            </w:pPr>
            <w:r w:rsidRPr="00021E58">
              <w:rPr>
                <w:b/>
                <w:szCs w:val="18"/>
              </w:rPr>
              <w:t>符号</w:t>
            </w:r>
          </w:p>
        </w:tc>
        <w:tc>
          <w:tcPr>
            <w:tcW w:w="698" w:type="pct"/>
            <w:shd w:val="clear" w:color="auto" w:fill="BFBFBF" w:themeFill="background1" w:themeFillShade="BF"/>
            <w:vAlign w:val="center"/>
          </w:tcPr>
          <w:p w14:paraId="3406EFB4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b/>
                <w:szCs w:val="18"/>
              </w:rPr>
            </w:pPr>
            <w:r w:rsidRPr="00021E58">
              <w:rPr>
                <w:b/>
                <w:szCs w:val="18"/>
              </w:rPr>
              <w:t>最小值</w:t>
            </w:r>
          </w:p>
        </w:tc>
        <w:tc>
          <w:tcPr>
            <w:tcW w:w="544" w:type="pct"/>
            <w:shd w:val="clear" w:color="auto" w:fill="BFBFBF" w:themeFill="background1" w:themeFillShade="BF"/>
            <w:vAlign w:val="center"/>
          </w:tcPr>
          <w:p w14:paraId="0926A02B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b/>
                <w:szCs w:val="18"/>
              </w:rPr>
            </w:pPr>
            <w:r w:rsidRPr="00021E58">
              <w:rPr>
                <w:b/>
                <w:szCs w:val="18"/>
              </w:rPr>
              <w:t>典型值</w:t>
            </w:r>
          </w:p>
        </w:tc>
        <w:tc>
          <w:tcPr>
            <w:tcW w:w="620" w:type="pct"/>
            <w:shd w:val="clear" w:color="auto" w:fill="BFBFBF" w:themeFill="background1" w:themeFillShade="BF"/>
            <w:vAlign w:val="center"/>
          </w:tcPr>
          <w:p w14:paraId="29DB3896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b/>
                <w:szCs w:val="18"/>
              </w:rPr>
            </w:pPr>
            <w:r w:rsidRPr="00021E58">
              <w:rPr>
                <w:b/>
                <w:szCs w:val="18"/>
              </w:rPr>
              <w:t>最大值</w:t>
            </w:r>
          </w:p>
        </w:tc>
        <w:tc>
          <w:tcPr>
            <w:tcW w:w="436" w:type="pct"/>
            <w:shd w:val="clear" w:color="auto" w:fill="BFBFBF" w:themeFill="background1" w:themeFillShade="BF"/>
            <w:vAlign w:val="center"/>
          </w:tcPr>
          <w:p w14:paraId="5A16975A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b/>
                <w:szCs w:val="18"/>
              </w:rPr>
            </w:pPr>
            <w:r w:rsidRPr="00021E58">
              <w:rPr>
                <w:b/>
                <w:szCs w:val="18"/>
              </w:rPr>
              <w:t>备注</w:t>
            </w:r>
          </w:p>
        </w:tc>
      </w:tr>
      <w:tr w:rsidR="00195733" w:rsidRPr="00021E58" w14:paraId="6BC8B6F4" w14:textId="77777777" w:rsidTr="00D15381">
        <w:trPr>
          <w:trHeight w:hRule="exact" w:val="767"/>
          <w:jc w:val="center"/>
        </w:trPr>
        <w:tc>
          <w:tcPr>
            <w:tcW w:w="761" w:type="pct"/>
            <w:vAlign w:val="center"/>
          </w:tcPr>
          <w:p w14:paraId="6E43CB39" w14:textId="77777777" w:rsidR="00195733" w:rsidRPr="00021E58" w:rsidRDefault="00195733" w:rsidP="00E258F9">
            <w:pPr>
              <w:pStyle w:val="af7"/>
              <w:spacing w:before="31" w:after="31"/>
              <w:jc w:val="center"/>
            </w:pPr>
            <w:r w:rsidRPr="00021E58">
              <w:rPr>
                <w:szCs w:val="18"/>
              </w:rPr>
              <w:t>所有</w:t>
            </w:r>
          </w:p>
        </w:tc>
        <w:tc>
          <w:tcPr>
            <w:tcW w:w="1241" w:type="pct"/>
            <w:vAlign w:val="center"/>
          </w:tcPr>
          <w:p w14:paraId="39D8487D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人体模式</w:t>
            </w:r>
            <w:r w:rsidRPr="00021E58">
              <w:rPr>
                <w:szCs w:val="18"/>
              </w:rPr>
              <w:t>(HBM)</w:t>
            </w:r>
          </w:p>
        </w:tc>
        <w:tc>
          <w:tcPr>
            <w:tcW w:w="699" w:type="pct"/>
            <w:vAlign w:val="center"/>
          </w:tcPr>
          <w:p w14:paraId="3961A3C6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VHBM</w:t>
            </w:r>
          </w:p>
        </w:tc>
        <w:tc>
          <w:tcPr>
            <w:tcW w:w="698" w:type="pct"/>
            <w:vAlign w:val="center"/>
          </w:tcPr>
          <w:p w14:paraId="71D4BDE4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±</w:t>
            </w:r>
            <w:r>
              <w:rPr>
                <w:rFonts w:hint="eastAsia"/>
                <w:szCs w:val="18"/>
              </w:rPr>
              <w:t>4</w:t>
            </w:r>
            <w:r w:rsidRPr="00021E58">
              <w:rPr>
                <w:szCs w:val="18"/>
              </w:rPr>
              <w:t>000V</w:t>
            </w:r>
          </w:p>
        </w:tc>
        <w:tc>
          <w:tcPr>
            <w:tcW w:w="544" w:type="pct"/>
            <w:vAlign w:val="center"/>
          </w:tcPr>
          <w:p w14:paraId="0985C14D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  <w:tc>
          <w:tcPr>
            <w:tcW w:w="620" w:type="pct"/>
            <w:vAlign w:val="center"/>
          </w:tcPr>
          <w:p w14:paraId="6B5568FB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  <w:tc>
          <w:tcPr>
            <w:tcW w:w="436" w:type="pct"/>
            <w:vAlign w:val="center"/>
          </w:tcPr>
          <w:p w14:paraId="46A9665C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</w:tr>
      <w:tr w:rsidR="00195733" w:rsidRPr="00021E58" w14:paraId="0C697F73" w14:textId="77777777" w:rsidTr="00D15381">
        <w:trPr>
          <w:trHeight w:hRule="exact" w:val="707"/>
          <w:jc w:val="center"/>
        </w:trPr>
        <w:tc>
          <w:tcPr>
            <w:tcW w:w="761" w:type="pct"/>
            <w:vAlign w:val="center"/>
          </w:tcPr>
          <w:p w14:paraId="0E1F9F30" w14:textId="77777777" w:rsidR="00195733" w:rsidRPr="00021E58" w:rsidRDefault="00195733" w:rsidP="00E258F9">
            <w:pPr>
              <w:pStyle w:val="af7"/>
              <w:spacing w:before="31" w:after="31"/>
              <w:jc w:val="center"/>
            </w:pPr>
            <w:r w:rsidRPr="00021E58">
              <w:rPr>
                <w:szCs w:val="18"/>
              </w:rPr>
              <w:t>所有</w:t>
            </w:r>
          </w:p>
        </w:tc>
        <w:tc>
          <w:tcPr>
            <w:tcW w:w="1241" w:type="pct"/>
            <w:vAlign w:val="center"/>
          </w:tcPr>
          <w:p w14:paraId="6E2AA151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机器模式</w:t>
            </w:r>
            <w:r w:rsidRPr="00021E58">
              <w:rPr>
                <w:szCs w:val="18"/>
              </w:rPr>
              <w:t>(MM)</w:t>
            </w:r>
          </w:p>
        </w:tc>
        <w:tc>
          <w:tcPr>
            <w:tcW w:w="699" w:type="pct"/>
            <w:vAlign w:val="center"/>
          </w:tcPr>
          <w:p w14:paraId="747B990F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VMM</w:t>
            </w:r>
          </w:p>
        </w:tc>
        <w:tc>
          <w:tcPr>
            <w:tcW w:w="698" w:type="pct"/>
            <w:vAlign w:val="center"/>
          </w:tcPr>
          <w:p w14:paraId="44ABBF5F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±</w:t>
            </w:r>
            <w:r>
              <w:rPr>
                <w:rFonts w:hint="eastAsia"/>
                <w:szCs w:val="18"/>
              </w:rPr>
              <w:t>75</w:t>
            </w:r>
            <w:r w:rsidRPr="00021E58">
              <w:rPr>
                <w:szCs w:val="18"/>
              </w:rPr>
              <w:t>0V</w:t>
            </w:r>
            <w:r>
              <w:rPr>
                <w:rFonts w:hint="eastAsia"/>
                <w:szCs w:val="18"/>
              </w:rPr>
              <w:t xml:space="preserve"> -</w:t>
            </w:r>
          </w:p>
        </w:tc>
        <w:tc>
          <w:tcPr>
            <w:tcW w:w="544" w:type="pct"/>
            <w:vAlign w:val="center"/>
          </w:tcPr>
          <w:p w14:paraId="0BD98126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  <w:tc>
          <w:tcPr>
            <w:tcW w:w="620" w:type="pct"/>
            <w:vAlign w:val="center"/>
          </w:tcPr>
          <w:p w14:paraId="323C35EB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  <w:tc>
          <w:tcPr>
            <w:tcW w:w="436" w:type="pct"/>
            <w:vAlign w:val="center"/>
          </w:tcPr>
          <w:p w14:paraId="4AED4B2B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</w:tr>
      <w:tr w:rsidR="00195733" w:rsidRPr="00021E58" w14:paraId="38EC746E" w14:textId="77777777" w:rsidTr="00D15381">
        <w:trPr>
          <w:trHeight w:hRule="exact" w:val="707"/>
          <w:jc w:val="center"/>
        </w:trPr>
        <w:tc>
          <w:tcPr>
            <w:tcW w:w="761" w:type="pct"/>
            <w:vAlign w:val="center"/>
          </w:tcPr>
          <w:p w14:paraId="464B158D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所有</w:t>
            </w:r>
          </w:p>
        </w:tc>
        <w:tc>
          <w:tcPr>
            <w:tcW w:w="1241" w:type="pct"/>
            <w:vAlign w:val="center"/>
          </w:tcPr>
          <w:p w14:paraId="49869398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元件充电模式（</w:t>
            </w:r>
            <w:r>
              <w:rPr>
                <w:rFonts w:hint="eastAsia"/>
                <w:szCs w:val="18"/>
              </w:rPr>
              <w:t>CDM</w:t>
            </w:r>
            <w:r>
              <w:rPr>
                <w:rFonts w:hint="eastAsia"/>
                <w:szCs w:val="18"/>
              </w:rPr>
              <w:t>）</w:t>
            </w:r>
          </w:p>
        </w:tc>
        <w:tc>
          <w:tcPr>
            <w:tcW w:w="699" w:type="pct"/>
            <w:vAlign w:val="center"/>
          </w:tcPr>
          <w:p w14:paraId="4AD91219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VCDM</w:t>
            </w:r>
          </w:p>
        </w:tc>
        <w:tc>
          <w:tcPr>
            <w:tcW w:w="698" w:type="pct"/>
            <w:vAlign w:val="center"/>
          </w:tcPr>
          <w:p w14:paraId="049827CC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±</w:t>
            </w:r>
            <w:r>
              <w:rPr>
                <w:rFonts w:hint="eastAsia"/>
                <w:szCs w:val="18"/>
              </w:rPr>
              <w:t>3</w:t>
            </w:r>
            <w:r w:rsidRPr="00021E58">
              <w:rPr>
                <w:szCs w:val="18"/>
              </w:rPr>
              <w:t>00V</w:t>
            </w:r>
          </w:p>
        </w:tc>
        <w:tc>
          <w:tcPr>
            <w:tcW w:w="544" w:type="pct"/>
            <w:vAlign w:val="center"/>
          </w:tcPr>
          <w:p w14:paraId="5C3B6100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</w:p>
        </w:tc>
        <w:tc>
          <w:tcPr>
            <w:tcW w:w="620" w:type="pct"/>
            <w:vAlign w:val="center"/>
          </w:tcPr>
          <w:p w14:paraId="6D051710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</w:p>
        </w:tc>
        <w:tc>
          <w:tcPr>
            <w:tcW w:w="436" w:type="pct"/>
            <w:vAlign w:val="center"/>
          </w:tcPr>
          <w:p w14:paraId="7752A763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</w:p>
        </w:tc>
      </w:tr>
      <w:tr w:rsidR="00195733" w:rsidRPr="00021E58" w14:paraId="08AEFC2B" w14:textId="77777777" w:rsidTr="00D15381">
        <w:trPr>
          <w:trHeight w:hRule="exact" w:val="623"/>
          <w:jc w:val="center"/>
        </w:trPr>
        <w:tc>
          <w:tcPr>
            <w:tcW w:w="761" w:type="pct"/>
            <w:vAlign w:val="center"/>
          </w:tcPr>
          <w:p w14:paraId="623B765A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所有</w:t>
            </w:r>
          </w:p>
        </w:tc>
        <w:tc>
          <w:tcPr>
            <w:tcW w:w="1241" w:type="pct"/>
            <w:vAlign w:val="center"/>
          </w:tcPr>
          <w:p w14:paraId="1E384519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T</w:t>
            </w:r>
            <w:r w:rsidRPr="00021E58">
              <w:rPr>
                <w:szCs w:val="18"/>
                <w:vertAlign w:val="subscript"/>
              </w:rPr>
              <w:t>A</w:t>
            </w:r>
            <w:r w:rsidRPr="00021E58">
              <w:rPr>
                <w:szCs w:val="18"/>
              </w:rPr>
              <w:t xml:space="preserve"> = 85℃</w:t>
            </w:r>
            <w:r w:rsidRPr="00021E58">
              <w:rPr>
                <w:szCs w:val="18"/>
              </w:rPr>
              <w:t>时的闭锁电流</w:t>
            </w:r>
          </w:p>
        </w:tc>
        <w:tc>
          <w:tcPr>
            <w:tcW w:w="699" w:type="pct"/>
            <w:vAlign w:val="center"/>
          </w:tcPr>
          <w:p w14:paraId="6FBF80DC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ILAT</w:t>
            </w:r>
          </w:p>
        </w:tc>
        <w:tc>
          <w:tcPr>
            <w:tcW w:w="698" w:type="pct"/>
            <w:vAlign w:val="center"/>
          </w:tcPr>
          <w:p w14:paraId="20BF5B47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150mA</w:t>
            </w:r>
          </w:p>
        </w:tc>
        <w:tc>
          <w:tcPr>
            <w:tcW w:w="544" w:type="pct"/>
            <w:vAlign w:val="center"/>
          </w:tcPr>
          <w:p w14:paraId="681D873C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  <w:tc>
          <w:tcPr>
            <w:tcW w:w="620" w:type="pct"/>
            <w:vAlign w:val="center"/>
          </w:tcPr>
          <w:p w14:paraId="4FD9FDD6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  <w:tc>
          <w:tcPr>
            <w:tcW w:w="436" w:type="pct"/>
            <w:vAlign w:val="center"/>
          </w:tcPr>
          <w:p w14:paraId="78EBC9F0" w14:textId="77777777" w:rsidR="00195733" w:rsidRPr="00021E58" w:rsidRDefault="00195733" w:rsidP="00E258F9">
            <w:pPr>
              <w:pStyle w:val="af7"/>
              <w:spacing w:before="31" w:after="31"/>
              <w:jc w:val="center"/>
              <w:rPr>
                <w:szCs w:val="18"/>
              </w:rPr>
            </w:pPr>
            <w:r w:rsidRPr="00021E58">
              <w:rPr>
                <w:szCs w:val="18"/>
              </w:rPr>
              <w:t>—</w:t>
            </w:r>
          </w:p>
        </w:tc>
      </w:tr>
    </w:tbl>
    <w:p w14:paraId="3C0CBA63" w14:textId="77777777" w:rsidR="00884A35" w:rsidRPr="00021E58" w:rsidRDefault="00884A35" w:rsidP="00884A35">
      <w:pPr>
        <w:widowControl/>
        <w:jc w:val="left"/>
      </w:pPr>
    </w:p>
    <w:p w14:paraId="4F574DB8" w14:textId="77777777" w:rsidR="00884A35" w:rsidRPr="00834500" w:rsidRDefault="00884A35" w:rsidP="00ED7325">
      <w:pPr>
        <w:pStyle w:val="1"/>
        <w:numPr>
          <w:ilvl w:val="0"/>
          <w:numId w:val="2"/>
        </w:numPr>
        <w:pBdr>
          <w:bottom w:val="double" w:sz="6" w:space="1" w:color="auto"/>
        </w:pBdr>
        <w:tabs>
          <w:tab w:val="num" w:pos="1260"/>
        </w:tabs>
        <w:ind w:left="1260" w:hanging="1260"/>
        <w:rPr>
          <w:rFonts w:ascii="Arial Black" w:eastAsia="黑体" w:hAnsi="Arial Black"/>
          <w:b w:val="0"/>
        </w:rPr>
      </w:pPr>
      <w:bookmarkStart w:id="25" w:name="_Toc365719712"/>
      <w:bookmarkStart w:id="26" w:name="_Toc10301715"/>
      <w:r w:rsidRPr="00834500">
        <w:rPr>
          <w:rFonts w:ascii="Arial Black" w:eastAsia="黑体" w:hAnsi="Arial Black" w:hint="eastAsia"/>
          <w:b w:val="0"/>
        </w:rPr>
        <w:lastRenderedPageBreak/>
        <w:t>应用</w:t>
      </w:r>
      <w:r w:rsidRPr="00834500">
        <w:rPr>
          <w:rFonts w:ascii="Arial Black" w:eastAsia="黑体" w:hAnsi="Arial Black"/>
          <w:b w:val="0"/>
        </w:rPr>
        <w:t>参考电路</w:t>
      </w:r>
      <w:bookmarkEnd w:id="25"/>
      <w:bookmarkEnd w:id="26"/>
    </w:p>
    <w:p w14:paraId="634D58F1" w14:textId="77777777" w:rsidR="00884A35" w:rsidRPr="00834500" w:rsidRDefault="00195733" w:rsidP="00ED7325">
      <w:pPr>
        <w:pStyle w:val="2"/>
        <w:numPr>
          <w:ilvl w:val="1"/>
          <w:numId w:val="2"/>
        </w:numPr>
        <w:pBdr>
          <w:bottom w:val="wave" w:sz="6" w:space="1" w:color="auto"/>
        </w:pBdr>
        <w:tabs>
          <w:tab w:val="left" w:pos="1260"/>
        </w:tabs>
        <w:ind w:left="1260" w:hanging="1260"/>
        <w:rPr>
          <w:rFonts w:ascii="黑体" w:eastAsia="黑体" w:hAnsi="黑体" w:cs="Arial"/>
          <w:b w:val="0"/>
        </w:rPr>
      </w:pPr>
      <w:bookmarkStart w:id="27" w:name="_Toc10301716"/>
      <w:r w:rsidRPr="00834500">
        <w:rPr>
          <w:rFonts w:ascii="黑体" w:eastAsia="黑体" w:hAnsi="黑体" w:cs="Arial"/>
          <w:b w:val="0"/>
        </w:rPr>
        <w:t>TC7207</w:t>
      </w:r>
      <w:r w:rsidR="00884A35" w:rsidRPr="00834500">
        <w:rPr>
          <w:rFonts w:ascii="黑体" w:eastAsia="黑体" w:hAnsi="黑体" w:cs="Arial"/>
          <w:b w:val="0"/>
        </w:rPr>
        <w:t>典型应用电路</w:t>
      </w:r>
      <w:bookmarkEnd w:id="27"/>
    </w:p>
    <w:p w14:paraId="295A123C" w14:textId="7AE0BAA2" w:rsidR="00884A35" w:rsidRDefault="002F3968" w:rsidP="002F3968">
      <w:pPr>
        <w:tabs>
          <w:tab w:val="center" w:pos="4833"/>
        </w:tabs>
        <w:jc w:val="center"/>
      </w:pPr>
      <w:bookmarkStart w:id="28" w:name="_Hlk10286505"/>
      <w:r>
        <w:t xml:space="preserve">          </w:t>
      </w:r>
      <w:r w:rsidR="00EF4AD9">
        <w:object w:dxaOrig="7674" w:dyaOrig="3041" w14:anchorId="757CCF9D">
          <v:shape id="_x0000_i1027" type="#_x0000_t75" style="width:384pt;height:151.75pt" o:ole="">
            <v:imagedata r:id="rId17" o:title=""/>
          </v:shape>
          <o:OLEObject Type="Embed" ProgID="Visio.Drawing.11" ShapeID="_x0000_i1027" DrawAspect="Content" ObjectID="_1648292382" r:id="rId18"/>
        </w:object>
      </w:r>
      <w:bookmarkEnd w:id="28"/>
    </w:p>
    <w:p w14:paraId="7F7A44DC" w14:textId="77777777" w:rsidR="00F853AC" w:rsidRDefault="00F853AC" w:rsidP="00884A35">
      <w:pPr>
        <w:jc w:val="center"/>
        <w:rPr>
          <w:rFonts w:ascii="Courier New" w:hAnsi="Courier New" w:cs="Courier New"/>
        </w:rPr>
      </w:pPr>
    </w:p>
    <w:p w14:paraId="10B0AD8D" w14:textId="77777777" w:rsidR="00F853AC" w:rsidRPr="0024755C" w:rsidRDefault="00F853AC" w:rsidP="00884A35">
      <w:pPr>
        <w:jc w:val="center"/>
        <w:rPr>
          <w:rFonts w:ascii="宋体" w:hAnsi="宋体"/>
        </w:rPr>
      </w:pPr>
      <w:r w:rsidRPr="0024755C">
        <w:rPr>
          <w:rFonts w:ascii="宋体" w:hAnsi="宋体" w:cs="Courier New"/>
        </w:rPr>
        <w:t>图</w:t>
      </w:r>
      <w:r w:rsidR="003F548C" w:rsidRPr="0024755C">
        <w:rPr>
          <w:rFonts w:ascii="宋体" w:hAnsi="宋体" w:cs="Courier New" w:hint="eastAsia"/>
        </w:rPr>
        <w:t>4</w:t>
      </w:r>
      <w:r w:rsidRPr="0024755C">
        <w:rPr>
          <w:rFonts w:ascii="宋体" w:hAnsi="宋体" w:cs="Courier New"/>
        </w:rPr>
        <w:noBreakHyphen/>
      </w:r>
      <w:r w:rsidRPr="0024755C">
        <w:rPr>
          <w:rFonts w:ascii="宋体" w:hAnsi="宋体" w:cs="Courier New"/>
        </w:rPr>
        <w:fldChar w:fldCharType="begin"/>
      </w:r>
      <w:r w:rsidRPr="0024755C">
        <w:rPr>
          <w:rFonts w:ascii="宋体" w:hAnsi="宋体" w:cs="Courier New"/>
        </w:rPr>
        <w:instrText xml:space="preserve"> SEQ 图 \* ARABIC \s 1 </w:instrText>
      </w:r>
      <w:r w:rsidRPr="0024755C">
        <w:rPr>
          <w:rFonts w:ascii="宋体" w:hAnsi="宋体" w:cs="Courier New"/>
        </w:rPr>
        <w:fldChar w:fldCharType="separate"/>
      </w:r>
      <w:r w:rsidR="00C4514E" w:rsidRPr="0024755C">
        <w:rPr>
          <w:rFonts w:ascii="宋体" w:hAnsi="宋体" w:cs="Courier New"/>
          <w:noProof/>
        </w:rPr>
        <w:t>1</w:t>
      </w:r>
      <w:r w:rsidRPr="0024755C">
        <w:rPr>
          <w:rFonts w:ascii="宋体" w:hAnsi="宋体" w:cs="Courier New"/>
        </w:rPr>
        <w:fldChar w:fldCharType="end"/>
      </w:r>
      <w:r w:rsidRPr="0024755C">
        <w:rPr>
          <w:rFonts w:ascii="宋体" w:hAnsi="宋体" w:cs="Courier New"/>
        </w:rPr>
        <w:t>：</w:t>
      </w:r>
      <w:r w:rsidRPr="0024755C">
        <w:rPr>
          <w:rFonts w:ascii="宋体" w:hAnsi="宋体" w:cs="Courier New"/>
          <w:szCs w:val="21"/>
        </w:rPr>
        <w:t>T</w:t>
      </w:r>
      <w:r w:rsidRPr="0024755C">
        <w:rPr>
          <w:rFonts w:ascii="宋体" w:hAnsi="宋体" w:cs="Courier New" w:hint="eastAsia"/>
          <w:szCs w:val="21"/>
        </w:rPr>
        <w:t>C</w:t>
      </w:r>
      <w:r w:rsidR="00195733" w:rsidRPr="0024755C">
        <w:rPr>
          <w:rFonts w:ascii="宋体" w:hAnsi="宋体" w:cs="Courier New"/>
          <w:szCs w:val="21"/>
        </w:rPr>
        <w:t>7207</w:t>
      </w:r>
      <w:r w:rsidRPr="0024755C">
        <w:rPr>
          <w:rFonts w:ascii="宋体" w:hAnsi="宋体" w:cs="Courier New" w:hint="eastAsia"/>
          <w:szCs w:val="21"/>
        </w:rPr>
        <w:t>典型应用电路</w:t>
      </w:r>
    </w:p>
    <w:p w14:paraId="64FEB6FD" w14:textId="77777777" w:rsidR="00884A35" w:rsidRDefault="00884A35" w:rsidP="00884A35">
      <w:pPr>
        <w:widowControl/>
        <w:rPr>
          <w:rFonts w:eastAsia="黑体"/>
        </w:rPr>
      </w:pPr>
    </w:p>
    <w:p w14:paraId="1ABEEDAA" w14:textId="77777777" w:rsidR="00884A35" w:rsidRPr="00834500" w:rsidRDefault="00884A35" w:rsidP="00ED7325">
      <w:pPr>
        <w:pStyle w:val="1"/>
        <w:numPr>
          <w:ilvl w:val="0"/>
          <w:numId w:val="2"/>
        </w:numPr>
        <w:pBdr>
          <w:bottom w:val="double" w:sz="6" w:space="1" w:color="auto"/>
        </w:pBdr>
        <w:tabs>
          <w:tab w:val="num" w:pos="1260"/>
        </w:tabs>
        <w:ind w:left="1260" w:hanging="1260"/>
        <w:rPr>
          <w:rFonts w:ascii="黑体" w:eastAsia="黑体" w:hAnsi="黑体"/>
          <w:b w:val="0"/>
        </w:rPr>
      </w:pPr>
      <w:bookmarkStart w:id="29" w:name="_Toc365719713"/>
      <w:bookmarkStart w:id="30" w:name="_Toc10301717"/>
      <w:r w:rsidRPr="00834500">
        <w:rPr>
          <w:rFonts w:ascii="黑体" w:eastAsia="黑体" w:hAnsi="黑体"/>
          <w:b w:val="0"/>
        </w:rPr>
        <w:lastRenderedPageBreak/>
        <w:t>封装尺寸</w:t>
      </w:r>
      <w:bookmarkEnd w:id="29"/>
      <w:r w:rsidRPr="00834500">
        <w:rPr>
          <w:rFonts w:ascii="黑体" w:eastAsia="黑体" w:hAnsi="黑体"/>
          <w:b w:val="0"/>
        </w:rPr>
        <w:t>(</w:t>
      </w:r>
      <w:r w:rsidR="00E258F9" w:rsidRPr="00834500">
        <w:rPr>
          <w:rFonts w:ascii="黑体" w:eastAsia="黑体" w:hAnsi="黑体" w:hint="eastAsia"/>
          <w:b w:val="0"/>
        </w:rPr>
        <w:t>SOT</w:t>
      </w:r>
      <w:r w:rsidR="00E258F9" w:rsidRPr="00834500">
        <w:rPr>
          <w:rFonts w:ascii="黑体" w:eastAsia="黑体" w:hAnsi="黑体"/>
          <w:b w:val="0"/>
        </w:rPr>
        <w:t>23</w:t>
      </w:r>
      <w:r w:rsidR="00E258F9" w:rsidRPr="00834500">
        <w:rPr>
          <w:rFonts w:ascii="黑体" w:eastAsia="黑体" w:hAnsi="黑体" w:hint="eastAsia"/>
          <w:b w:val="0"/>
        </w:rPr>
        <w:t>-</w:t>
      </w:r>
      <w:r w:rsidR="00E258F9" w:rsidRPr="00834500">
        <w:rPr>
          <w:rFonts w:ascii="黑体" w:eastAsia="黑体" w:hAnsi="黑体"/>
          <w:b w:val="0"/>
        </w:rPr>
        <w:t>5</w:t>
      </w:r>
      <w:r w:rsidRPr="00834500">
        <w:rPr>
          <w:rFonts w:ascii="黑体" w:eastAsia="黑体" w:hAnsi="黑体"/>
          <w:b w:val="0"/>
        </w:rPr>
        <w:t>)</w:t>
      </w:r>
      <w:bookmarkEnd w:id="30"/>
    </w:p>
    <w:p w14:paraId="29B05FDC" w14:textId="77777777" w:rsidR="00F853AC" w:rsidRPr="00647EFF" w:rsidRDefault="00195733" w:rsidP="00647EFF">
      <w:pPr>
        <w:pStyle w:val="af4"/>
        <w:spacing w:before="120" w:after="120"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5035B9B6" wp14:editId="382268BD">
            <wp:extent cx="5940425" cy="4200525"/>
            <wp:effectExtent l="19050" t="0" r="3175" b="0"/>
            <wp:docPr id="5" name="图片 0" descr="SOT23_5封装尺寸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T23_5封装尺寸图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53AC" w:rsidRPr="0094531D">
        <w:rPr>
          <w:rFonts w:ascii="Courier New" w:eastAsia="宋体" w:hAnsi="Courier New" w:cs="Courier New"/>
        </w:rPr>
        <w:t>图</w:t>
      </w:r>
      <w:r w:rsidR="00E165B6" w:rsidRPr="00E165B6">
        <w:rPr>
          <w:rFonts w:ascii="Courier New" w:eastAsia="宋体" w:hAnsi="Courier New" w:cs="Courier New" w:hint="eastAsia"/>
          <w:sz w:val="21"/>
          <w:szCs w:val="21"/>
        </w:rPr>
        <w:t>图</w:t>
      </w:r>
      <w:r w:rsidR="00F80074" w:rsidRPr="00E165B6">
        <w:rPr>
          <w:rFonts w:ascii="宋体" w:eastAsia="宋体" w:hAnsi="宋体" w:cs="Courier New" w:hint="eastAsia"/>
          <w:sz w:val="21"/>
          <w:szCs w:val="21"/>
        </w:rPr>
        <w:t>5</w:t>
      </w:r>
      <w:r w:rsidR="00F853AC" w:rsidRPr="00E165B6">
        <w:rPr>
          <w:rFonts w:ascii="宋体" w:eastAsia="宋体" w:hAnsi="宋体" w:cs="Courier New"/>
          <w:sz w:val="21"/>
          <w:szCs w:val="21"/>
        </w:rPr>
        <w:noBreakHyphen/>
      </w:r>
      <w:r w:rsidR="00F853AC" w:rsidRPr="00E165B6">
        <w:rPr>
          <w:rFonts w:ascii="宋体" w:eastAsia="宋体" w:hAnsi="宋体" w:cs="Courier New"/>
          <w:sz w:val="21"/>
          <w:szCs w:val="21"/>
        </w:rPr>
        <w:fldChar w:fldCharType="begin"/>
      </w:r>
      <w:r w:rsidR="00F853AC" w:rsidRPr="00E165B6">
        <w:rPr>
          <w:rFonts w:ascii="宋体" w:eastAsia="宋体" w:hAnsi="宋体" w:cs="Courier New"/>
          <w:sz w:val="21"/>
          <w:szCs w:val="21"/>
        </w:rPr>
        <w:instrText xml:space="preserve"> SEQ 图 \* ARABIC \s 1 </w:instrText>
      </w:r>
      <w:r w:rsidR="00F853AC" w:rsidRPr="00E165B6">
        <w:rPr>
          <w:rFonts w:ascii="宋体" w:eastAsia="宋体" w:hAnsi="宋体" w:cs="Courier New"/>
          <w:sz w:val="21"/>
          <w:szCs w:val="21"/>
        </w:rPr>
        <w:fldChar w:fldCharType="separate"/>
      </w:r>
      <w:r w:rsidR="00C4514E" w:rsidRPr="00E165B6">
        <w:rPr>
          <w:rFonts w:ascii="宋体" w:eastAsia="宋体" w:hAnsi="宋体" w:cs="Courier New"/>
          <w:noProof/>
          <w:sz w:val="21"/>
          <w:szCs w:val="21"/>
        </w:rPr>
        <w:t>1</w:t>
      </w:r>
      <w:r w:rsidR="00F853AC" w:rsidRPr="00E165B6">
        <w:rPr>
          <w:rFonts w:ascii="宋体" w:eastAsia="宋体" w:hAnsi="宋体" w:cs="Courier New"/>
          <w:sz w:val="21"/>
          <w:szCs w:val="21"/>
        </w:rPr>
        <w:fldChar w:fldCharType="end"/>
      </w:r>
      <w:r w:rsidR="00F853AC" w:rsidRPr="00E165B6">
        <w:rPr>
          <w:rFonts w:ascii="宋体" w:eastAsia="宋体" w:hAnsi="宋体" w:cs="Courier New"/>
          <w:sz w:val="21"/>
          <w:szCs w:val="21"/>
        </w:rPr>
        <w:t>：</w:t>
      </w:r>
      <w:r w:rsidR="00F853AC" w:rsidRPr="00E165B6">
        <w:rPr>
          <w:rFonts w:ascii="宋体" w:eastAsia="宋体" w:hAnsi="宋体" w:cs="Courier New" w:hint="eastAsia"/>
          <w:sz w:val="21"/>
          <w:szCs w:val="21"/>
        </w:rPr>
        <w:t>TC7</w:t>
      </w:r>
      <w:r w:rsidRPr="00E165B6">
        <w:rPr>
          <w:rFonts w:ascii="宋体" w:eastAsia="宋体" w:hAnsi="宋体" w:cs="Courier New"/>
          <w:sz w:val="21"/>
          <w:szCs w:val="21"/>
        </w:rPr>
        <w:t>207</w:t>
      </w:r>
      <w:r w:rsidR="00F853AC" w:rsidRPr="00E165B6">
        <w:rPr>
          <w:rFonts w:ascii="宋体" w:eastAsia="宋体" w:hAnsi="宋体" w:cs="Courier New" w:hint="eastAsia"/>
          <w:sz w:val="21"/>
          <w:szCs w:val="21"/>
        </w:rPr>
        <w:t>封装尺寸</w:t>
      </w:r>
    </w:p>
    <w:p w14:paraId="6E5A513D" w14:textId="77777777" w:rsidR="00884A35" w:rsidRPr="00021E58" w:rsidRDefault="00884A35" w:rsidP="00884A35">
      <w:pPr>
        <w:pStyle w:val="af6"/>
        <w:spacing w:after="93"/>
        <w:ind w:firstLineChars="0" w:firstLine="0"/>
        <w:rPr>
          <w:rFonts w:ascii="Times New Roman"/>
        </w:rPr>
      </w:pPr>
    </w:p>
    <w:p w14:paraId="19EB7498" w14:textId="77777777" w:rsidR="00E86B1E" w:rsidRDefault="00E86B1E" w:rsidP="00283984">
      <w:pPr>
        <w:rPr>
          <w:rFonts w:ascii="Courier New" w:hAnsi="Courier New"/>
        </w:rPr>
      </w:pPr>
    </w:p>
    <w:p w14:paraId="78E4A031" w14:textId="77777777" w:rsidR="00E86B1E" w:rsidRDefault="00E86B1E" w:rsidP="00195733">
      <w:pPr>
        <w:pStyle w:val="1"/>
        <w:pBdr>
          <w:bottom w:val="double" w:sz="6" w:space="1" w:color="auto"/>
        </w:pBdr>
        <w:tabs>
          <w:tab w:val="num" w:pos="1680"/>
        </w:tabs>
        <w:rPr>
          <w:rFonts w:ascii="Arial Black" w:eastAsia="黑体" w:hAnsi="Arial Black"/>
        </w:rPr>
        <w:sectPr w:rsidR="00E86B1E" w:rsidSect="00742E8D">
          <w:pgSz w:w="11906" w:h="16838" w:code="9"/>
          <w:pgMar w:top="1134" w:right="1106" w:bottom="1134" w:left="1134" w:header="471" w:footer="720" w:gutter="0"/>
          <w:cols w:space="425"/>
          <w:docGrid w:type="linesAndChars" w:linePitch="312"/>
        </w:sectPr>
      </w:pPr>
      <w:bookmarkStart w:id="31" w:name="_Toc513471582"/>
    </w:p>
    <w:p w14:paraId="75E261BF" w14:textId="77777777" w:rsidR="00195733" w:rsidRPr="00834500" w:rsidRDefault="00195733" w:rsidP="00195733">
      <w:pPr>
        <w:pStyle w:val="1"/>
        <w:pBdr>
          <w:bottom w:val="double" w:sz="6" w:space="1" w:color="auto"/>
        </w:pBdr>
        <w:rPr>
          <w:rFonts w:ascii="黑体" w:eastAsia="黑体" w:hAnsi="黑体"/>
          <w:b w:val="0"/>
        </w:rPr>
      </w:pPr>
      <w:bookmarkStart w:id="32" w:name="_Toc10301718"/>
      <w:bookmarkEnd w:id="31"/>
      <w:r w:rsidRPr="00834500">
        <w:rPr>
          <w:rFonts w:ascii="黑体" w:eastAsia="黑体" w:hAnsi="黑体" w:hint="eastAsia"/>
          <w:b w:val="0"/>
        </w:rPr>
        <w:lastRenderedPageBreak/>
        <w:t>更改记录</w:t>
      </w:r>
      <w:bookmarkEnd w:id="32"/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900"/>
        <w:gridCol w:w="1440"/>
        <w:gridCol w:w="6660"/>
      </w:tblGrid>
      <w:tr w:rsidR="00195733" w:rsidRPr="004D59FE" w14:paraId="33BE29A9" w14:textId="77777777" w:rsidTr="00E258F9">
        <w:tc>
          <w:tcPr>
            <w:tcW w:w="720" w:type="dxa"/>
            <w:shd w:val="clear" w:color="auto" w:fill="F3F3F3"/>
          </w:tcPr>
          <w:p w14:paraId="08CCD699" w14:textId="77777777" w:rsidR="00195733" w:rsidRPr="004D59FE" w:rsidRDefault="00195733" w:rsidP="00E258F9">
            <w:pPr>
              <w:rPr>
                <w:rFonts w:ascii="Courier New" w:hAnsi="Courier New"/>
                <w:b/>
                <w:lang w:val="en-GB"/>
              </w:rPr>
            </w:pPr>
            <w:r w:rsidRPr="004D59FE">
              <w:rPr>
                <w:rFonts w:ascii="Courier New" w:hint="eastAsia"/>
                <w:b/>
                <w:lang w:val="en-GB"/>
              </w:rPr>
              <w:t>版本</w:t>
            </w:r>
          </w:p>
        </w:tc>
        <w:tc>
          <w:tcPr>
            <w:tcW w:w="900" w:type="dxa"/>
            <w:shd w:val="clear" w:color="auto" w:fill="F3F3F3"/>
          </w:tcPr>
          <w:p w14:paraId="355168F3" w14:textId="77777777" w:rsidR="00195733" w:rsidRPr="004D59FE" w:rsidRDefault="00195733" w:rsidP="00E258F9">
            <w:pPr>
              <w:rPr>
                <w:rFonts w:ascii="Courier New" w:hAnsi="Courier New"/>
                <w:b/>
                <w:lang w:val="en-GB"/>
              </w:rPr>
            </w:pPr>
            <w:r w:rsidRPr="004D59FE">
              <w:rPr>
                <w:rFonts w:ascii="Courier New" w:hint="eastAsia"/>
                <w:b/>
                <w:lang w:val="en-GB"/>
              </w:rPr>
              <w:t>作者</w:t>
            </w:r>
          </w:p>
        </w:tc>
        <w:tc>
          <w:tcPr>
            <w:tcW w:w="1440" w:type="dxa"/>
            <w:shd w:val="clear" w:color="auto" w:fill="F3F3F3"/>
          </w:tcPr>
          <w:p w14:paraId="0F34030E" w14:textId="77777777" w:rsidR="00195733" w:rsidRPr="004D59FE" w:rsidRDefault="00195733" w:rsidP="00E258F9">
            <w:pPr>
              <w:rPr>
                <w:rFonts w:ascii="Courier New" w:hAnsi="Courier New"/>
                <w:b/>
                <w:lang w:val="en-GB"/>
              </w:rPr>
            </w:pPr>
            <w:r w:rsidRPr="004D59FE">
              <w:rPr>
                <w:rFonts w:ascii="Courier New" w:hint="eastAsia"/>
                <w:b/>
                <w:lang w:val="en-GB"/>
              </w:rPr>
              <w:t>日期</w:t>
            </w:r>
          </w:p>
        </w:tc>
        <w:tc>
          <w:tcPr>
            <w:tcW w:w="6660" w:type="dxa"/>
            <w:shd w:val="clear" w:color="auto" w:fill="F3F3F3"/>
          </w:tcPr>
          <w:p w14:paraId="5965DC38" w14:textId="77777777" w:rsidR="00195733" w:rsidRPr="004D59FE" w:rsidRDefault="00195733" w:rsidP="00E258F9">
            <w:pPr>
              <w:rPr>
                <w:rFonts w:ascii="Courier New" w:hAnsi="Courier New"/>
                <w:b/>
                <w:lang w:val="en-GB"/>
              </w:rPr>
            </w:pPr>
            <w:r w:rsidRPr="004D59FE">
              <w:rPr>
                <w:rFonts w:ascii="Courier New" w:hint="eastAsia"/>
                <w:b/>
                <w:lang w:val="en-GB"/>
              </w:rPr>
              <w:t>描述</w:t>
            </w:r>
          </w:p>
        </w:tc>
      </w:tr>
      <w:tr w:rsidR="00E258F9" w:rsidRPr="004D59FE" w14:paraId="0B89B22D" w14:textId="77777777" w:rsidTr="00E258F9">
        <w:tc>
          <w:tcPr>
            <w:tcW w:w="720" w:type="dxa"/>
          </w:tcPr>
          <w:p w14:paraId="2150FFA7" w14:textId="77777777" w:rsidR="00E258F9" w:rsidRPr="004D59FE" w:rsidRDefault="00E258F9" w:rsidP="00E258F9">
            <w:pPr>
              <w:rPr>
                <w:rFonts w:ascii="Courier New" w:hAnsi="Courier New"/>
                <w:sz w:val="20"/>
                <w:lang w:val="en-GB"/>
              </w:rPr>
            </w:pPr>
            <w:r w:rsidRPr="004D59FE">
              <w:rPr>
                <w:rFonts w:ascii="Courier New" w:hAnsi="Courier New" w:hint="eastAsia"/>
                <w:sz w:val="20"/>
                <w:lang w:val="en-GB"/>
              </w:rPr>
              <w:t>1.0</w:t>
            </w:r>
          </w:p>
        </w:tc>
        <w:tc>
          <w:tcPr>
            <w:tcW w:w="900" w:type="dxa"/>
          </w:tcPr>
          <w:p w14:paraId="3B6C798B" w14:textId="77777777" w:rsidR="00E258F9" w:rsidRPr="004D59FE" w:rsidRDefault="00E258F9" w:rsidP="00E258F9">
            <w:pPr>
              <w:rPr>
                <w:rFonts w:ascii="Courier New" w:hAnsi="Courier New"/>
                <w:sz w:val="20"/>
                <w:lang w:val="en-GB"/>
              </w:rPr>
            </w:pPr>
            <w:r>
              <w:rPr>
                <w:rFonts w:ascii="Courier New" w:hAnsi="Courier New" w:hint="eastAsia"/>
                <w:sz w:val="20"/>
                <w:lang w:val="en-GB"/>
              </w:rPr>
              <w:t>徐洋</w:t>
            </w:r>
          </w:p>
        </w:tc>
        <w:tc>
          <w:tcPr>
            <w:tcW w:w="1440" w:type="dxa"/>
          </w:tcPr>
          <w:p w14:paraId="4B7F9519" w14:textId="77777777" w:rsidR="00E258F9" w:rsidRPr="004D59FE" w:rsidRDefault="00E258F9" w:rsidP="00E258F9">
            <w:pPr>
              <w:rPr>
                <w:rFonts w:ascii="Courier New" w:hAnsi="Courier New"/>
                <w:sz w:val="20"/>
                <w:lang w:val="en-GB"/>
              </w:rPr>
            </w:pPr>
            <w:r>
              <w:rPr>
                <w:rFonts w:ascii="Courier New" w:hAnsi="Courier New" w:hint="eastAsia"/>
                <w:sz w:val="20"/>
                <w:lang w:val="en-GB"/>
              </w:rPr>
              <w:t>2019/6/1</w:t>
            </w:r>
          </w:p>
        </w:tc>
        <w:tc>
          <w:tcPr>
            <w:tcW w:w="6660" w:type="dxa"/>
          </w:tcPr>
          <w:p w14:paraId="7887C47C" w14:textId="77777777" w:rsidR="00E258F9" w:rsidRPr="004D59FE" w:rsidRDefault="00E258F9" w:rsidP="00E258F9">
            <w:pPr>
              <w:spacing w:line="300" w:lineRule="exact"/>
              <w:rPr>
                <w:rFonts w:ascii="Courier New" w:hAnsi="Courier New"/>
                <w:sz w:val="20"/>
                <w:lang w:val="en-GB"/>
              </w:rPr>
            </w:pPr>
          </w:p>
        </w:tc>
      </w:tr>
      <w:tr w:rsidR="006D6EC6" w:rsidRPr="004D59FE" w14:paraId="30CE9D71" w14:textId="77777777" w:rsidTr="00E258F9">
        <w:tc>
          <w:tcPr>
            <w:tcW w:w="720" w:type="dxa"/>
          </w:tcPr>
          <w:p w14:paraId="3C8515D4" w14:textId="698ED38C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900" w:type="dxa"/>
          </w:tcPr>
          <w:p w14:paraId="58A349AB" w14:textId="77FABF6E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1440" w:type="dxa"/>
          </w:tcPr>
          <w:p w14:paraId="0B4E154B" w14:textId="0FEFA788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6660" w:type="dxa"/>
          </w:tcPr>
          <w:p w14:paraId="4D938E80" w14:textId="262FB997" w:rsidR="006D6EC6" w:rsidRPr="004D59FE" w:rsidRDefault="006D6EC6" w:rsidP="006D6EC6">
            <w:pPr>
              <w:spacing w:line="300" w:lineRule="exact"/>
              <w:rPr>
                <w:rFonts w:ascii="Courier New" w:hAnsi="Courier New" w:hint="eastAsia"/>
                <w:sz w:val="20"/>
                <w:lang w:val="en-GB"/>
              </w:rPr>
            </w:pPr>
          </w:p>
        </w:tc>
      </w:tr>
      <w:tr w:rsidR="006D6EC6" w:rsidRPr="004D59FE" w14:paraId="1BFB18E3" w14:textId="77777777" w:rsidTr="00E258F9">
        <w:tc>
          <w:tcPr>
            <w:tcW w:w="720" w:type="dxa"/>
          </w:tcPr>
          <w:p w14:paraId="017AC2D5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900" w:type="dxa"/>
          </w:tcPr>
          <w:p w14:paraId="5D91237E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1440" w:type="dxa"/>
          </w:tcPr>
          <w:p w14:paraId="240B88DF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6660" w:type="dxa"/>
          </w:tcPr>
          <w:p w14:paraId="698E87C2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</w:tr>
      <w:tr w:rsidR="006D6EC6" w:rsidRPr="004D59FE" w14:paraId="6F557D13" w14:textId="77777777" w:rsidTr="00E258F9">
        <w:tc>
          <w:tcPr>
            <w:tcW w:w="720" w:type="dxa"/>
          </w:tcPr>
          <w:p w14:paraId="0AF6762A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900" w:type="dxa"/>
          </w:tcPr>
          <w:p w14:paraId="2C1FD77D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1440" w:type="dxa"/>
          </w:tcPr>
          <w:p w14:paraId="5C9AB305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6660" w:type="dxa"/>
          </w:tcPr>
          <w:p w14:paraId="35D2B423" w14:textId="77777777" w:rsidR="006D6EC6" w:rsidRPr="004D59FE" w:rsidRDefault="006D6EC6" w:rsidP="006D6EC6">
            <w:pPr>
              <w:tabs>
                <w:tab w:val="left" w:pos="-7"/>
                <w:tab w:val="left" w:pos="173"/>
              </w:tabs>
              <w:ind w:left="-7"/>
              <w:rPr>
                <w:rFonts w:ascii="Courier New" w:hAnsi="Courier New"/>
                <w:sz w:val="20"/>
                <w:lang w:val="en-GB"/>
              </w:rPr>
            </w:pPr>
          </w:p>
        </w:tc>
      </w:tr>
      <w:tr w:rsidR="006D6EC6" w:rsidRPr="004D59FE" w14:paraId="6B94B103" w14:textId="77777777" w:rsidTr="00E258F9">
        <w:tc>
          <w:tcPr>
            <w:tcW w:w="720" w:type="dxa"/>
          </w:tcPr>
          <w:p w14:paraId="3DAC445A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900" w:type="dxa"/>
          </w:tcPr>
          <w:p w14:paraId="14C713AE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1440" w:type="dxa"/>
          </w:tcPr>
          <w:p w14:paraId="344AABAA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6660" w:type="dxa"/>
          </w:tcPr>
          <w:p w14:paraId="2FA86E1A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</w:tr>
      <w:tr w:rsidR="006D6EC6" w:rsidRPr="004D59FE" w14:paraId="504ED01F" w14:textId="77777777" w:rsidTr="00E258F9">
        <w:tc>
          <w:tcPr>
            <w:tcW w:w="720" w:type="dxa"/>
          </w:tcPr>
          <w:p w14:paraId="4257AA90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900" w:type="dxa"/>
          </w:tcPr>
          <w:p w14:paraId="38373480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1440" w:type="dxa"/>
          </w:tcPr>
          <w:p w14:paraId="38E5D257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6660" w:type="dxa"/>
          </w:tcPr>
          <w:p w14:paraId="63C32427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</w:tr>
      <w:tr w:rsidR="006D6EC6" w:rsidRPr="004D59FE" w14:paraId="54FEE52C" w14:textId="77777777" w:rsidTr="00E258F9">
        <w:tc>
          <w:tcPr>
            <w:tcW w:w="720" w:type="dxa"/>
          </w:tcPr>
          <w:p w14:paraId="7A931AF0" w14:textId="77777777" w:rsidR="006D6EC6" w:rsidRPr="004D59FE" w:rsidRDefault="006D6EC6" w:rsidP="006D6EC6">
            <w:pPr>
              <w:rPr>
                <w:rFonts w:ascii="Courier New" w:hAnsi="Courier New"/>
                <w:sz w:val="20"/>
                <w:szCs w:val="20"/>
                <w:lang w:val="en-GB"/>
              </w:rPr>
            </w:pPr>
          </w:p>
        </w:tc>
        <w:tc>
          <w:tcPr>
            <w:tcW w:w="900" w:type="dxa"/>
          </w:tcPr>
          <w:p w14:paraId="787D55AE" w14:textId="77777777" w:rsidR="006D6EC6" w:rsidRPr="004D59FE" w:rsidRDefault="006D6EC6" w:rsidP="006D6EC6">
            <w:pPr>
              <w:rPr>
                <w:rFonts w:ascii="Courier New" w:hAnsi="Courier New"/>
                <w:sz w:val="20"/>
                <w:szCs w:val="20"/>
                <w:lang w:val="en-GB"/>
              </w:rPr>
            </w:pPr>
          </w:p>
        </w:tc>
        <w:tc>
          <w:tcPr>
            <w:tcW w:w="1440" w:type="dxa"/>
          </w:tcPr>
          <w:p w14:paraId="7B4CF502" w14:textId="77777777" w:rsidR="006D6EC6" w:rsidRPr="004D59FE" w:rsidRDefault="006D6EC6" w:rsidP="006D6EC6">
            <w:pPr>
              <w:rPr>
                <w:rFonts w:ascii="Courier New" w:hAnsi="Courier New"/>
                <w:sz w:val="20"/>
                <w:szCs w:val="20"/>
                <w:lang w:val="en-GB"/>
              </w:rPr>
            </w:pPr>
          </w:p>
        </w:tc>
        <w:tc>
          <w:tcPr>
            <w:tcW w:w="6660" w:type="dxa"/>
          </w:tcPr>
          <w:p w14:paraId="52605738" w14:textId="77777777" w:rsidR="006D6EC6" w:rsidRPr="004D59FE" w:rsidRDefault="006D6EC6" w:rsidP="006D6EC6">
            <w:pPr>
              <w:rPr>
                <w:rFonts w:ascii="Courier New" w:hAnsi="Courier New"/>
                <w:sz w:val="20"/>
                <w:szCs w:val="20"/>
                <w:lang w:val="en-GB"/>
              </w:rPr>
            </w:pPr>
          </w:p>
        </w:tc>
      </w:tr>
      <w:tr w:rsidR="006D6EC6" w:rsidRPr="004D59FE" w14:paraId="01A55A8D" w14:textId="77777777" w:rsidTr="00E258F9">
        <w:tc>
          <w:tcPr>
            <w:tcW w:w="720" w:type="dxa"/>
          </w:tcPr>
          <w:p w14:paraId="51AA9D0E" w14:textId="77777777" w:rsidR="006D6EC6" w:rsidRPr="004D59FE" w:rsidRDefault="006D6EC6" w:rsidP="006D6EC6">
            <w:pPr>
              <w:rPr>
                <w:rFonts w:ascii="Courier New" w:hAnsi="Courier New"/>
                <w:sz w:val="20"/>
                <w:szCs w:val="20"/>
                <w:lang w:val="en-GB"/>
              </w:rPr>
            </w:pPr>
          </w:p>
        </w:tc>
        <w:tc>
          <w:tcPr>
            <w:tcW w:w="900" w:type="dxa"/>
          </w:tcPr>
          <w:p w14:paraId="1957F449" w14:textId="77777777" w:rsidR="006D6EC6" w:rsidRPr="004D59FE" w:rsidRDefault="006D6EC6" w:rsidP="006D6EC6">
            <w:pPr>
              <w:rPr>
                <w:rFonts w:ascii="Courier New" w:hAnsi="Courier New"/>
                <w:sz w:val="20"/>
                <w:szCs w:val="20"/>
                <w:lang w:val="en-GB"/>
              </w:rPr>
            </w:pPr>
          </w:p>
        </w:tc>
        <w:tc>
          <w:tcPr>
            <w:tcW w:w="1440" w:type="dxa"/>
          </w:tcPr>
          <w:p w14:paraId="5E4351F6" w14:textId="77777777" w:rsidR="006D6EC6" w:rsidRPr="004D59FE" w:rsidRDefault="006D6EC6" w:rsidP="006D6EC6">
            <w:pPr>
              <w:rPr>
                <w:rFonts w:ascii="Courier New" w:hAnsi="Courier New"/>
                <w:sz w:val="20"/>
                <w:szCs w:val="20"/>
                <w:lang w:val="en-GB"/>
              </w:rPr>
            </w:pPr>
          </w:p>
        </w:tc>
        <w:tc>
          <w:tcPr>
            <w:tcW w:w="6660" w:type="dxa"/>
          </w:tcPr>
          <w:p w14:paraId="57AC221B" w14:textId="77777777" w:rsidR="006D6EC6" w:rsidRPr="004D59FE" w:rsidRDefault="006D6EC6" w:rsidP="006D6EC6">
            <w:pPr>
              <w:rPr>
                <w:rFonts w:ascii="Courier New" w:hAnsi="Courier New"/>
                <w:sz w:val="20"/>
                <w:szCs w:val="20"/>
                <w:lang w:val="en-GB"/>
              </w:rPr>
            </w:pPr>
          </w:p>
        </w:tc>
      </w:tr>
      <w:tr w:rsidR="006D6EC6" w:rsidRPr="004D59FE" w14:paraId="1666F4C2" w14:textId="77777777" w:rsidTr="00E258F9">
        <w:tc>
          <w:tcPr>
            <w:tcW w:w="720" w:type="dxa"/>
          </w:tcPr>
          <w:p w14:paraId="3F8F868D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900" w:type="dxa"/>
          </w:tcPr>
          <w:p w14:paraId="002992F7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1440" w:type="dxa"/>
          </w:tcPr>
          <w:p w14:paraId="55F7AE19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6660" w:type="dxa"/>
          </w:tcPr>
          <w:p w14:paraId="19DEE0E8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</w:tr>
      <w:tr w:rsidR="006D6EC6" w:rsidRPr="004D59FE" w14:paraId="7B775065" w14:textId="77777777" w:rsidTr="00E258F9">
        <w:tc>
          <w:tcPr>
            <w:tcW w:w="720" w:type="dxa"/>
          </w:tcPr>
          <w:p w14:paraId="06C86D1A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900" w:type="dxa"/>
          </w:tcPr>
          <w:p w14:paraId="520E41E1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1440" w:type="dxa"/>
          </w:tcPr>
          <w:p w14:paraId="080240DD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  <w:tc>
          <w:tcPr>
            <w:tcW w:w="6660" w:type="dxa"/>
          </w:tcPr>
          <w:p w14:paraId="597F15E1" w14:textId="77777777" w:rsidR="006D6EC6" w:rsidRPr="004D59FE" w:rsidRDefault="006D6EC6" w:rsidP="006D6EC6">
            <w:pPr>
              <w:rPr>
                <w:rFonts w:ascii="Courier New" w:hAnsi="Courier New"/>
                <w:sz w:val="20"/>
                <w:lang w:val="en-GB"/>
              </w:rPr>
            </w:pPr>
          </w:p>
        </w:tc>
      </w:tr>
    </w:tbl>
    <w:p w14:paraId="2B5435F8" w14:textId="77777777" w:rsidR="00195733" w:rsidRPr="00CE54F6" w:rsidRDefault="00195733" w:rsidP="00195733">
      <w:pPr>
        <w:rPr>
          <w:lang w:val="en-GB"/>
        </w:rPr>
      </w:pPr>
    </w:p>
    <w:p w14:paraId="58A7278F" w14:textId="77777777" w:rsidR="00195733" w:rsidRPr="00195733" w:rsidRDefault="00195733" w:rsidP="00195733">
      <w:pPr>
        <w:sectPr w:rsidR="00195733" w:rsidRPr="00195733" w:rsidSect="00742E8D">
          <w:pgSz w:w="11906" w:h="16838" w:code="9"/>
          <w:pgMar w:top="1134" w:right="1106" w:bottom="1134" w:left="1134" w:header="471" w:footer="720" w:gutter="0"/>
          <w:cols w:space="425"/>
          <w:docGrid w:type="linesAndChars" w:linePitch="312"/>
        </w:sectPr>
      </w:pPr>
    </w:p>
    <w:p w14:paraId="1FA58932" w14:textId="77777777" w:rsidR="00D15381" w:rsidRPr="00834500" w:rsidRDefault="00D15381" w:rsidP="00D15381">
      <w:pPr>
        <w:pStyle w:val="1"/>
        <w:pBdr>
          <w:bottom w:val="double" w:sz="6" w:space="1" w:color="auto"/>
        </w:pBdr>
        <w:rPr>
          <w:rFonts w:ascii="黑体" w:eastAsia="黑体" w:hAnsi="黑体"/>
          <w:b w:val="0"/>
        </w:rPr>
      </w:pPr>
      <w:bookmarkStart w:id="33" w:name="_Toc10301719"/>
      <w:r w:rsidRPr="00834500">
        <w:rPr>
          <w:rFonts w:ascii="黑体" w:eastAsia="黑体" w:hAnsi="黑体" w:hint="eastAsia"/>
          <w:b w:val="0"/>
        </w:rPr>
        <w:lastRenderedPageBreak/>
        <w:t>联系方式</w:t>
      </w:r>
      <w:bookmarkEnd w:id="33"/>
    </w:p>
    <w:p w14:paraId="2C8CFA63" w14:textId="77777777" w:rsidR="00D15381" w:rsidRPr="00006E49" w:rsidRDefault="00D15381" w:rsidP="00D15381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青岛</w:t>
      </w:r>
      <w:r>
        <w:rPr>
          <w:b/>
          <w:sz w:val="28"/>
          <w:szCs w:val="28"/>
        </w:rPr>
        <w:t>鼎信通讯股份有限公司</w:t>
      </w:r>
    </w:p>
    <w:p w14:paraId="376E7CC9" w14:textId="77777777" w:rsidR="00D15381" w:rsidRPr="00006E49" w:rsidRDefault="00D15381" w:rsidP="00D15381">
      <w:pPr>
        <w:rPr>
          <w:rFonts w:ascii="宋体" w:hAnsi="宋体"/>
        </w:rPr>
      </w:pPr>
      <w:r w:rsidRPr="00006E49">
        <w:rPr>
          <w:rFonts w:ascii="宋体" w:hAnsi="宋体" w:hint="eastAsia"/>
        </w:rPr>
        <w:t>青岛市高新区华贯路858号</w:t>
      </w:r>
    </w:p>
    <w:p w14:paraId="24B5F62D" w14:textId="77777777" w:rsidR="00D15381" w:rsidRPr="00006E49" w:rsidRDefault="00D15381" w:rsidP="00D15381">
      <w:pPr>
        <w:rPr>
          <w:rFonts w:ascii="宋体" w:hAnsi="宋体"/>
        </w:rPr>
      </w:pPr>
      <w:r w:rsidRPr="00006E49">
        <w:rPr>
          <w:rFonts w:ascii="宋体" w:hAnsi="宋体" w:hint="eastAsia"/>
        </w:rPr>
        <w:t>销售服务：0532-80970019</w:t>
      </w:r>
    </w:p>
    <w:p w14:paraId="73B1D6F0" w14:textId="77777777" w:rsidR="00D15381" w:rsidRPr="00006E49" w:rsidRDefault="00D15381" w:rsidP="00D15381">
      <w:pPr>
        <w:rPr>
          <w:rFonts w:ascii="宋体" w:hAnsi="宋体"/>
        </w:rPr>
      </w:pPr>
      <w:r w:rsidRPr="00006E49">
        <w:rPr>
          <w:rFonts w:ascii="宋体" w:hAnsi="宋体" w:hint="eastAsia"/>
        </w:rPr>
        <w:t>传　　真：0532-80970021</w:t>
      </w:r>
    </w:p>
    <w:p w14:paraId="088FB70B" w14:textId="77777777" w:rsidR="007D6EC0" w:rsidRPr="00006E49" w:rsidRDefault="00D15381" w:rsidP="00834500">
      <w:pPr>
        <w:rPr>
          <w:rFonts w:ascii="宋体" w:hAnsi="宋体"/>
        </w:rPr>
      </w:pPr>
      <w:r w:rsidRPr="00006E49">
        <w:rPr>
          <w:rFonts w:ascii="宋体" w:hAnsi="宋体" w:hint="eastAsia"/>
        </w:rPr>
        <w:t>邮　　编：266</w:t>
      </w:r>
      <w:r w:rsidRPr="00006E49">
        <w:rPr>
          <w:rFonts w:ascii="宋体" w:hAnsi="宋体"/>
        </w:rPr>
        <w:t>1</w:t>
      </w:r>
      <w:r w:rsidR="00944289" w:rsidRPr="00006E49">
        <w:rPr>
          <w:rFonts w:ascii="宋体" w:hAnsi="宋体" w:hint="eastAsia"/>
        </w:rPr>
        <w:t>11</w:t>
      </w:r>
    </w:p>
    <w:p w14:paraId="0C6DCC3C" w14:textId="77777777" w:rsidR="00FC762A" w:rsidRPr="00FC762A" w:rsidRDefault="00FC762A" w:rsidP="00FC762A">
      <w:pPr>
        <w:rPr>
          <w:rFonts w:ascii="Courier New" w:hAnsi="Courier New"/>
        </w:rPr>
      </w:pPr>
    </w:p>
    <w:sectPr w:rsidR="00FC762A" w:rsidRPr="00FC762A" w:rsidSect="00742E8D">
      <w:pgSz w:w="11906" w:h="16838" w:code="9"/>
      <w:pgMar w:top="1134" w:right="1106" w:bottom="1134" w:left="1134" w:header="471" w:footer="720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5E5057" w14:textId="77777777" w:rsidR="00247359" w:rsidRDefault="00247359" w:rsidP="008C1DE5">
      <w:r>
        <w:separator/>
      </w:r>
    </w:p>
  </w:endnote>
  <w:endnote w:type="continuationSeparator" w:id="0">
    <w:p w14:paraId="4F5D503A" w14:textId="77777777" w:rsidR="00247359" w:rsidRDefault="00247359" w:rsidP="008C1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8C32B1" w14:textId="77777777" w:rsidR="00434102" w:rsidRDefault="00434102" w:rsidP="00C71908">
    <w:pPr>
      <w:pStyle w:val="aa"/>
      <w:pBdr>
        <w:bottom w:val="single" w:sz="12" w:space="1" w:color="auto"/>
      </w:pBdr>
      <w:tabs>
        <w:tab w:val="clear" w:pos="4153"/>
        <w:tab w:val="clear" w:pos="8306"/>
        <w:tab w:val="center" w:pos="4830"/>
        <w:tab w:val="right" w:pos="9659"/>
      </w:tabs>
      <w:rPr>
        <w:rStyle w:val="af1"/>
        <w:rFonts w:ascii="Arial"/>
      </w:rPr>
    </w:pPr>
  </w:p>
  <w:p w14:paraId="18818B0B" w14:textId="2858F4E4" w:rsidR="00434102" w:rsidRPr="006F72C1" w:rsidRDefault="00434102" w:rsidP="00C71908">
    <w:pPr>
      <w:pStyle w:val="aa"/>
      <w:tabs>
        <w:tab w:val="clear" w:pos="4153"/>
        <w:tab w:val="clear" w:pos="8306"/>
        <w:tab w:val="center" w:pos="4830"/>
        <w:tab w:val="right" w:pos="9659"/>
      </w:tabs>
      <w:rPr>
        <w:rFonts w:ascii="Arial" w:hAnsi="Arial" w:cs="Arial"/>
      </w:rPr>
    </w:pPr>
    <w:r w:rsidRPr="006F72C1">
      <w:rPr>
        <w:rStyle w:val="af1"/>
        <w:rFonts w:ascii="Arial" w:hint="eastAsia"/>
      </w:rPr>
      <w:t>第</w:t>
    </w:r>
    <w:r w:rsidRPr="006F72C1">
      <w:rPr>
        <w:rStyle w:val="af1"/>
        <w:rFonts w:ascii="Arial" w:hAnsi="Arial"/>
      </w:rPr>
      <w:fldChar w:fldCharType="begin"/>
    </w:r>
    <w:r w:rsidRPr="006F72C1">
      <w:rPr>
        <w:rStyle w:val="af1"/>
        <w:rFonts w:ascii="Arial" w:hAnsi="Arial"/>
      </w:rPr>
      <w:instrText xml:space="preserve"> PAGE </w:instrText>
    </w:r>
    <w:r w:rsidRPr="006F72C1">
      <w:rPr>
        <w:rStyle w:val="af1"/>
        <w:rFonts w:ascii="Arial" w:hAnsi="Arial"/>
      </w:rPr>
      <w:fldChar w:fldCharType="separate"/>
    </w:r>
    <w:r>
      <w:rPr>
        <w:rStyle w:val="af1"/>
        <w:rFonts w:ascii="Arial" w:hAnsi="Arial"/>
        <w:noProof/>
      </w:rPr>
      <w:t>11</w:t>
    </w:r>
    <w:r w:rsidRPr="006F72C1">
      <w:rPr>
        <w:rStyle w:val="af1"/>
        <w:rFonts w:ascii="Arial" w:hAnsi="Arial"/>
      </w:rPr>
      <w:fldChar w:fldCharType="end"/>
    </w:r>
    <w:r w:rsidRPr="006F72C1">
      <w:rPr>
        <w:rStyle w:val="af1"/>
        <w:rFonts w:ascii="Arial" w:hint="eastAsia"/>
      </w:rPr>
      <w:t>页，共</w:t>
    </w:r>
    <w:r w:rsidRPr="006F72C1">
      <w:rPr>
        <w:rStyle w:val="af1"/>
        <w:rFonts w:ascii="Arial" w:hAnsi="Arial"/>
      </w:rPr>
      <w:fldChar w:fldCharType="begin"/>
    </w:r>
    <w:r w:rsidRPr="006F72C1">
      <w:rPr>
        <w:rStyle w:val="af1"/>
        <w:rFonts w:ascii="Arial" w:hAnsi="Arial"/>
      </w:rPr>
      <w:instrText xml:space="preserve"> NUMPAGES </w:instrText>
    </w:r>
    <w:r w:rsidRPr="006F72C1">
      <w:rPr>
        <w:rStyle w:val="af1"/>
        <w:rFonts w:ascii="Arial" w:hAnsi="Arial"/>
      </w:rPr>
      <w:fldChar w:fldCharType="separate"/>
    </w:r>
    <w:r>
      <w:rPr>
        <w:rStyle w:val="af1"/>
        <w:rFonts w:ascii="Arial" w:hAnsi="Arial"/>
        <w:noProof/>
      </w:rPr>
      <w:t>18</w:t>
    </w:r>
    <w:r w:rsidRPr="006F72C1">
      <w:rPr>
        <w:rStyle w:val="af1"/>
        <w:rFonts w:ascii="Arial" w:hAnsi="Arial"/>
      </w:rPr>
      <w:fldChar w:fldCharType="end"/>
    </w:r>
    <w:r w:rsidRPr="006F72C1">
      <w:rPr>
        <w:rStyle w:val="af1"/>
        <w:rFonts w:ascii="Arial" w:hint="eastAsia"/>
      </w:rPr>
      <w:t>页</w:t>
    </w:r>
    <w:r w:rsidRPr="006F72C1">
      <w:rPr>
        <w:rStyle w:val="af1"/>
        <w:rFonts w:ascii="Arial" w:hAnsi="Arial" w:hint="eastAsia"/>
      </w:rPr>
      <w:tab/>
    </w:r>
    <w:r w:rsidRPr="006F72C1">
      <w:rPr>
        <w:rStyle w:val="af1"/>
        <w:rFonts w:ascii="Arial" w:hint="eastAsia"/>
      </w:rPr>
      <w:t>版本：</w:t>
    </w:r>
    <w:r>
      <w:rPr>
        <w:rStyle w:val="af1"/>
        <w:rFonts w:ascii="Arial" w:hAnsi="Arial"/>
      </w:rPr>
      <w:t>1</w:t>
    </w:r>
    <w:r>
      <w:rPr>
        <w:rStyle w:val="af1"/>
        <w:rFonts w:ascii="Arial" w:hAnsi="Arial" w:hint="eastAsia"/>
      </w:rPr>
      <w:t>.0</w:t>
    </w:r>
    <w:r w:rsidRPr="006F72C1">
      <w:rPr>
        <w:rStyle w:val="af1"/>
        <w:rFonts w:ascii="Arial" w:hAnsi="Arial" w:hint="eastAsia"/>
      </w:rPr>
      <w:tab/>
    </w:r>
    <w:r w:rsidRPr="006F72C1">
      <w:rPr>
        <w:rStyle w:val="af1"/>
        <w:rFonts w:ascii="Arial" w:hAnsi="Arial" w:cs="Arial"/>
      </w:rPr>
      <w:fldChar w:fldCharType="begin"/>
    </w:r>
    <w:r w:rsidRPr="006F72C1">
      <w:rPr>
        <w:rStyle w:val="af1"/>
        <w:rFonts w:ascii="Arial" w:hAnsi="Arial" w:cs="Arial"/>
      </w:rPr>
      <w:instrText xml:space="preserve"> DATE \@ "M/d/yyyy" </w:instrText>
    </w:r>
    <w:r w:rsidRPr="006F72C1">
      <w:rPr>
        <w:rStyle w:val="af1"/>
        <w:rFonts w:ascii="Arial" w:hAnsi="Arial" w:cs="Arial"/>
      </w:rPr>
      <w:fldChar w:fldCharType="separate"/>
    </w:r>
    <w:r w:rsidR="009A4D32">
      <w:rPr>
        <w:rStyle w:val="af1"/>
        <w:rFonts w:ascii="Arial" w:hAnsi="Arial" w:cs="Arial"/>
        <w:noProof/>
      </w:rPr>
      <w:t>4/13/2020</w:t>
    </w:r>
    <w:r w:rsidRPr="006F72C1">
      <w:rPr>
        <w:rStyle w:val="af1"/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08BEC4" w14:textId="77777777" w:rsidR="00247359" w:rsidRDefault="00247359" w:rsidP="008C1DE5">
      <w:r>
        <w:separator/>
      </w:r>
    </w:p>
  </w:footnote>
  <w:footnote w:type="continuationSeparator" w:id="0">
    <w:p w14:paraId="279E4E71" w14:textId="77777777" w:rsidR="00247359" w:rsidRDefault="00247359" w:rsidP="008C1D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87BF1" w14:textId="77777777" w:rsidR="00434102" w:rsidRPr="00B4423A" w:rsidRDefault="00434102" w:rsidP="00C71908">
    <w:pPr>
      <w:pStyle w:val="a8"/>
      <w:pBdr>
        <w:bottom w:val="single" w:sz="6" w:space="2" w:color="auto"/>
      </w:pBdr>
      <w:tabs>
        <w:tab w:val="clear" w:pos="4153"/>
        <w:tab w:val="clear" w:pos="8306"/>
        <w:tab w:val="center" w:pos="4830"/>
        <w:tab w:val="right" w:pos="9659"/>
      </w:tabs>
      <w:jc w:val="both"/>
      <w:rPr>
        <w:rFonts w:ascii="Arial" w:hAnsi="Arial"/>
        <w:sz w:val="32"/>
        <w:szCs w:val="32"/>
      </w:rPr>
    </w:pPr>
    <w:r>
      <w:rPr>
        <w:noProof/>
      </w:rPr>
      <w:drawing>
        <wp:inline distT="0" distB="0" distL="0" distR="0" wp14:anchorId="37E0D0BD" wp14:editId="46B4AA84">
          <wp:extent cx="1152525" cy="314325"/>
          <wp:effectExtent l="0" t="0" r="0" b="0"/>
          <wp:docPr id="10" name="图片 10" descr="bottom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ottom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4423A">
      <w:rPr>
        <w:rFonts w:ascii="Arial" w:hAnsi="Arial" w:hint="eastAsia"/>
      </w:rPr>
      <w:tab/>
    </w:r>
    <w:r>
      <w:rPr>
        <w:rFonts w:ascii="Arial" w:hAnsi="Arial"/>
      </w:rPr>
      <w:t>TC</w:t>
    </w:r>
    <w:r w:rsidRPr="00FC64DB">
      <w:rPr>
        <w:rFonts w:ascii="Arial" w:hAnsi="Arial"/>
      </w:rPr>
      <w:t>7</w:t>
    </w:r>
    <w:r>
      <w:rPr>
        <w:rFonts w:ascii="Arial" w:hAnsi="Arial" w:hint="eastAsia"/>
      </w:rPr>
      <w:t>207</w:t>
    </w:r>
    <w:r w:rsidRPr="00FC64DB">
      <w:rPr>
        <w:rFonts w:ascii="Arial" w:hAnsi="Arial" w:hint="eastAsia"/>
      </w:rPr>
      <w:t>数据手册</w:t>
    </w:r>
    <w:r w:rsidRPr="00B4423A">
      <w:rPr>
        <w:rFonts w:ascii="Arial" w:hAnsi="Arial" w:hint="eastAsia"/>
      </w:rPr>
      <w:tab/>
    </w:r>
    <w:r>
      <w:rPr>
        <w:rFonts w:ascii="黑体" w:eastAsia="黑体" w:hAnsi="黑体" w:hint="eastAsia"/>
        <w:sz w:val="32"/>
        <w:szCs w:val="32"/>
      </w:rPr>
      <w:t>青岛鼎信</w:t>
    </w:r>
  </w:p>
  <w:p w14:paraId="7847D584" w14:textId="77777777" w:rsidR="00434102" w:rsidRPr="00B4423A" w:rsidRDefault="00434102" w:rsidP="009616F3">
    <w:pPr>
      <w:pStyle w:val="a8"/>
      <w:pBdr>
        <w:bottom w:val="none" w:sz="0" w:space="0" w:color="auto"/>
      </w:pBdr>
      <w:shd w:val="clear" w:color="auto" w:fill="808080"/>
      <w:jc w:val="both"/>
      <w:rPr>
        <w:rFonts w:ascii="Arial" w:hAnsi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C91163"/>
    <w:multiLevelType w:val="multilevel"/>
    <w:tmpl w:val="24A8A4D0"/>
    <w:lvl w:ilvl="0">
      <w:start w:val="1"/>
      <w:numFmt w:val="decimal"/>
      <w:suff w:val="nothing"/>
      <w:lvlText w:val="%1　"/>
      <w:lvlJc w:val="left"/>
      <w:pPr>
        <w:ind w:left="283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283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a0"/>
      <w:suff w:val="nothing"/>
      <w:lvlText w:val="%1.%2.%3　"/>
      <w:lvlJc w:val="left"/>
      <w:pPr>
        <w:ind w:left="283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1"/>
      <w:suff w:val="nothing"/>
      <w:lvlText w:val="%1.%2.%3.%4　"/>
      <w:lvlJc w:val="left"/>
      <w:pPr>
        <w:ind w:left="283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283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283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283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634"/>
        </w:tabs>
        <w:ind w:left="425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060"/>
        </w:tabs>
        <w:ind w:left="4960" w:hanging="1700"/>
      </w:pPr>
      <w:rPr>
        <w:rFonts w:hint="eastAsia"/>
      </w:rPr>
    </w:lvl>
  </w:abstractNum>
  <w:abstractNum w:abstractNumId="1" w15:restartNumberingAfterBreak="0">
    <w:nsid w:val="23936936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" w15:restartNumberingAfterBreak="0">
    <w:nsid w:val="267E5B82"/>
    <w:multiLevelType w:val="hybridMultilevel"/>
    <w:tmpl w:val="BC583702"/>
    <w:lvl w:ilvl="0" w:tplc="339EAA56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265633B"/>
    <w:multiLevelType w:val="hybridMultilevel"/>
    <w:tmpl w:val="22A45896"/>
    <w:lvl w:ilvl="0" w:tplc="5E0C77FE">
      <w:start w:val="1"/>
      <w:numFmt w:val="bullet"/>
      <w:lvlText w:val="﹣"/>
      <w:lvlJc w:val="left"/>
      <w:pPr>
        <w:tabs>
          <w:tab w:val="num" w:pos="1680"/>
        </w:tabs>
        <w:ind w:left="168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124FCF"/>
    <w:multiLevelType w:val="hybridMultilevel"/>
    <w:tmpl w:val="A1689966"/>
    <w:lvl w:ilvl="0" w:tplc="AB8473F2">
      <w:start w:val="1"/>
      <w:numFmt w:val="lowerLetter"/>
      <w:lvlText w:val="%1．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 w15:restartNumberingAfterBreak="0">
    <w:nsid w:val="596E143B"/>
    <w:multiLevelType w:val="multilevel"/>
    <w:tmpl w:val="0409001F"/>
    <w:numStyleLink w:val="111111"/>
  </w:abstractNum>
  <w:abstractNum w:abstractNumId="6" w15:restartNumberingAfterBreak="0">
    <w:nsid w:val="64DE52A6"/>
    <w:multiLevelType w:val="multilevel"/>
    <w:tmpl w:val="F7643B62"/>
    <w:lvl w:ilvl="0">
      <w:start w:val="1"/>
      <w:numFmt w:val="decimal"/>
      <w:lvlText w:val="%1."/>
      <w:lvlJc w:val="left"/>
      <w:pPr>
        <w:ind w:left="360" w:hanging="360"/>
      </w:pPr>
      <w:rPr>
        <w:rFonts w:ascii="黑体" w:eastAsia="黑体" w:hAnsi="黑体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黑体" w:eastAsia="黑体" w:hAnsi="黑体" w:hint="default"/>
        <w:b w:val="0"/>
        <w:sz w:val="32"/>
        <w:szCs w:val="32"/>
      </w:rPr>
    </w:lvl>
    <w:lvl w:ilvl="2">
      <w:start w:val="1"/>
      <w:numFmt w:val="decimal"/>
      <w:isLgl/>
      <w:lvlText w:val="%1.%2.%3"/>
      <w:lvlJc w:val="left"/>
      <w:pPr>
        <w:ind w:left="86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9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1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15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16" w:hanging="1800"/>
      </w:pPr>
      <w:rPr>
        <w:rFonts w:hint="default"/>
      </w:rPr>
    </w:lvl>
  </w:abstractNum>
  <w:abstractNum w:abstractNumId="7" w15:restartNumberingAfterBreak="0">
    <w:nsid w:val="6EAC09A7"/>
    <w:multiLevelType w:val="hybridMultilevel"/>
    <w:tmpl w:val="832CD75C"/>
    <w:lvl w:ilvl="0" w:tplc="5E569592">
      <w:start w:val="2019"/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76708F5"/>
    <w:multiLevelType w:val="hybridMultilevel"/>
    <w:tmpl w:val="A0489142"/>
    <w:lvl w:ilvl="0" w:tplc="4C64ED5A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463CF7BE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CAA261C6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4B2C4CA0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13F4BF56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DAA0B2CE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3ABA80DE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4470E402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C396FC40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7DF20276"/>
    <w:multiLevelType w:val="hybridMultilevel"/>
    <w:tmpl w:val="33021D3A"/>
    <w:lvl w:ilvl="0" w:tplc="1384F532">
      <w:start w:val="1"/>
      <w:numFmt w:val="decimal"/>
      <w:lvlText w:val="4.3.%1"/>
      <w:lvlJc w:val="left"/>
      <w:pPr>
        <w:ind w:left="420" w:hanging="420"/>
      </w:pPr>
      <w:rPr>
        <w:rFonts w:ascii="黑体" w:eastAsia="黑体" w:hAnsi="黑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  <w:lvlOverride w:ilvl="0">
      <w:lvl w:ilvl="0">
        <w:start w:val="1"/>
        <w:numFmt w:val="decimal"/>
        <w:lvlText w:val="%1."/>
        <w:lvlJc w:val="left"/>
        <w:pPr>
          <w:tabs>
            <w:tab w:val="num" w:pos="567"/>
          </w:tabs>
          <w:ind w:left="567" w:hanging="425"/>
        </w:pPr>
        <w:rPr>
          <w:rFonts w:ascii="黑体" w:eastAsia="黑体" w:hAnsi="黑体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709"/>
          </w:tabs>
          <w:ind w:left="709" w:hanging="567"/>
        </w:pPr>
        <w:rPr>
          <w:rFonts w:ascii="黑体" w:eastAsia="黑体" w:hAnsi="黑体"/>
          <w:b w:val="0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709"/>
          </w:tabs>
          <w:ind w:left="709" w:hanging="709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851"/>
          </w:tabs>
          <w:ind w:left="851" w:hanging="851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992"/>
          </w:tabs>
          <w:ind w:left="992" w:hanging="9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134"/>
          </w:tabs>
          <w:ind w:left="1134" w:hanging="1134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276"/>
          </w:tabs>
          <w:ind w:left="1276" w:hanging="1276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18"/>
          </w:tabs>
          <w:ind w:left="1418" w:hanging="1418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559"/>
          </w:tabs>
          <w:ind w:left="1559" w:hanging="1559"/>
        </w:pPr>
      </w:lvl>
    </w:lvlOverride>
  </w:num>
  <w:num w:numId="3">
    <w:abstractNumId w:val="3"/>
  </w:num>
  <w:num w:numId="4">
    <w:abstractNumId w:val="2"/>
  </w:num>
  <w:num w:numId="5">
    <w:abstractNumId w:val="5"/>
    <w:lvlOverride w:ilvl="0">
      <w:lvl w:ilvl="0">
        <w:start w:val="1"/>
        <w:numFmt w:val="decimal"/>
        <w:lvlText w:val="%1."/>
        <w:lvlJc w:val="left"/>
        <w:pPr>
          <w:tabs>
            <w:tab w:val="num" w:pos="425"/>
          </w:tabs>
          <w:ind w:left="425" w:hanging="425"/>
        </w:p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567"/>
          </w:tabs>
          <w:ind w:left="567" w:hanging="567"/>
        </w:p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277"/>
          </w:tabs>
          <w:ind w:left="1277" w:hanging="709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851"/>
          </w:tabs>
          <w:ind w:left="851" w:hanging="851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992"/>
          </w:tabs>
          <w:ind w:left="992" w:hanging="9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134"/>
          </w:tabs>
          <w:ind w:left="1134" w:hanging="1134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276"/>
          </w:tabs>
          <w:ind w:left="1276" w:hanging="1276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18"/>
          </w:tabs>
          <w:ind w:left="1418" w:hanging="1418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559"/>
          </w:tabs>
          <w:ind w:left="1559" w:hanging="1559"/>
        </w:pPr>
      </w:lvl>
    </w:lvlOverride>
  </w:num>
  <w:num w:numId="6">
    <w:abstractNumId w:val="9"/>
  </w:num>
  <w:num w:numId="7">
    <w:abstractNumId w:val="4"/>
  </w:num>
  <w:num w:numId="8">
    <w:abstractNumId w:val="7"/>
  </w:num>
  <w:num w:numId="9">
    <w:abstractNumId w:val="8"/>
  </w:num>
  <w:num w:numId="10">
    <w:abstractNumId w:val="0"/>
  </w:num>
  <w:num w:numId="11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4DB"/>
    <w:rsid w:val="00000D43"/>
    <w:rsid w:val="0000129F"/>
    <w:rsid w:val="00006E49"/>
    <w:rsid w:val="00013CFE"/>
    <w:rsid w:val="00022074"/>
    <w:rsid w:val="00026BC9"/>
    <w:rsid w:val="0003139B"/>
    <w:rsid w:val="000373B1"/>
    <w:rsid w:val="00040030"/>
    <w:rsid w:val="00044CB6"/>
    <w:rsid w:val="00047817"/>
    <w:rsid w:val="000525B5"/>
    <w:rsid w:val="00084715"/>
    <w:rsid w:val="0009120E"/>
    <w:rsid w:val="00095857"/>
    <w:rsid w:val="000B5B3A"/>
    <w:rsid w:val="000C3645"/>
    <w:rsid w:val="000D2060"/>
    <w:rsid w:val="000E1128"/>
    <w:rsid w:val="000E2727"/>
    <w:rsid w:val="000E3FB5"/>
    <w:rsid w:val="000E78EA"/>
    <w:rsid w:val="000F3233"/>
    <w:rsid w:val="001063A0"/>
    <w:rsid w:val="00112B29"/>
    <w:rsid w:val="00123050"/>
    <w:rsid w:val="00142029"/>
    <w:rsid w:val="0015219F"/>
    <w:rsid w:val="00155920"/>
    <w:rsid w:val="00156E1F"/>
    <w:rsid w:val="00162880"/>
    <w:rsid w:val="00163CE2"/>
    <w:rsid w:val="00166D26"/>
    <w:rsid w:val="00177155"/>
    <w:rsid w:val="0019035D"/>
    <w:rsid w:val="00194728"/>
    <w:rsid w:val="00195733"/>
    <w:rsid w:val="001B24CC"/>
    <w:rsid w:val="001D0BAF"/>
    <w:rsid w:val="001D2506"/>
    <w:rsid w:val="001D68EB"/>
    <w:rsid w:val="001E52D3"/>
    <w:rsid w:val="001F26E9"/>
    <w:rsid w:val="001F3FEE"/>
    <w:rsid w:val="001F591E"/>
    <w:rsid w:val="002052FB"/>
    <w:rsid w:val="002077B5"/>
    <w:rsid w:val="00216A22"/>
    <w:rsid w:val="0022494B"/>
    <w:rsid w:val="00224CF0"/>
    <w:rsid w:val="00227F7D"/>
    <w:rsid w:val="0023299A"/>
    <w:rsid w:val="00247359"/>
    <w:rsid w:val="0024755C"/>
    <w:rsid w:val="00251257"/>
    <w:rsid w:val="002541EA"/>
    <w:rsid w:val="00261A0F"/>
    <w:rsid w:val="002653A1"/>
    <w:rsid w:val="0027521F"/>
    <w:rsid w:val="00282BB6"/>
    <w:rsid w:val="00283984"/>
    <w:rsid w:val="002975E0"/>
    <w:rsid w:val="002B6B26"/>
    <w:rsid w:val="002D1844"/>
    <w:rsid w:val="002D5650"/>
    <w:rsid w:val="002E385E"/>
    <w:rsid w:val="002F3968"/>
    <w:rsid w:val="002F6472"/>
    <w:rsid w:val="002F7587"/>
    <w:rsid w:val="0030181D"/>
    <w:rsid w:val="003070A5"/>
    <w:rsid w:val="00307C3D"/>
    <w:rsid w:val="0031051A"/>
    <w:rsid w:val="00342E5C"/>
    <w:rsid w:val="00343DDA"/>
    <w:rsid w:val="00343EC8"/>
    <w:rsid w:val="00352ED3"/>
    <w:rsid w:val="00353937"/>
    <w:rsid w:val="00362A1D"/>
    <w:rsid w:val="00364EAC"/>
    <w:rsid w:val="00376086"/>
    <w:rsid w:val="003B094D"/>
    <w:rsid w:val="003C1ABC"/>
    <w:rsid w:val="003C3130"/>
    <w:rsid w:val="003C7C46"/>
    <w:rsid w:val="003D1293"/>
    <w:rsid w:val="003D1D84"/>
    <w:rsid w:val="003E0834"/>
    <w:rsid w:val="003E6042"/>
    <w:rsid w:val="003F34C9"/>
    <w:rsid w:val="003F548C"/>
    <w:rsid w:val="0041605F"/>
    <w:rsid w:val="004235BD"/>
    <w:rsid w:val="00434102"/>
    <w:rsid w:val="00451037"/>
    <w:rsid w:val="00456C2A"/>
    <w:rsid w:val="00463141"/>
    <w:rsid w:val="00464206"/>
    <w:rsid w:val="0048031C"/>
    <w:rsid w:val="00481C07"/>
    <w:rsid w:val="004A3B8B"/>
    <w:rsid w:val="004B1011"/>
    <w:rsid w:val="004B2487"/>
    <w:rsid w:val="004B5E70"/>
    <w:rsid w:val="004C0DA5"/>
    <w:rsid w:val="004C61CD"/>
    <w:rsid w:val="004D2D7B"/>
    <w:rsid w:val="004D749D"/>
    <w:rsid w:val="004E56D3"/>
    <w:rsid w:val="004F0AAB"/>
    <w:rsid w:val="0050126C"/>
    <w:rsid w:val="0050734A"/>
    <w:rsid w:val="00514774"/>
    <w:rsid w:val="005164E5"/>
    <w:rsid w:val="00516513"/>
    <w:rsid w:val="00523061"/>
    <w:rsid w:val="00545C11"/>
    <w:rsid w:val="00554A79"/>
    <w:rsid w:val="005578D2"/>
    <w:rsid w:val="005650C7"/>
    <w:rsid w:val="005663DC"/>
    <w:rsid w:val="00575372"/>
    <w:rsid w:val="00575503"/>
    <w:rsid w:val="005964F8"/>
    <w:rsid w:val="005A0EBA"/>
    <w:rsid w:val="005B5D0B"/>
    <w:rsid w:val="005D174C"/>
    <w:rsid w:val="005E0E2A"/>
    <w:rsid w:val="005E62FC"/>
    <w:rsid w:val="005F35B7"/>
    <w:rsid w:val="00601301"/>
    <w:rsid w:val="006022EF"/>
    <w:rsid w:val="00621E00"/>
    <w:rsid w:val="00623F05"/>
    <w:rsid w:val="00635441"/>
    <w:rsid w:val="006413BA"/>
    <w:rsid w:val="00643811"/>
    <w:rsid w:val="00647EFF"/>
    <w:rsid w:val="00660335"/>
    <w:rsid w:val="00664134"/>
    <w:rsid w:val="00674FBE"/>
    <w:rsid w:val="006817ED"/>
    <w:rsid w:val="00683616"/>
    <w:rsid w:val="006A4200"/>
    <w:rsid w:val="006D028E"/>
    <w:rsid w:val="006D6EC6"/>
    <w:rsid w:val="006E0431"/>
    <w:rsid w:val="006E13FD"/>
    <w:rsid w:val="006F404B"/>
    <w:rsid w:val="006F5561"/>
    <w:rsid w:val="006F72C1"/>
    <w:rsid w:val="00706498"/>
    <w:rsid w:val="00712B1A"/>
    <w:rsid w:val="00713E3C"/>
    <w:rsid w:val="0074157B"/>
    <w:rsid w:val="00742E8D"/>
    <w:rsid w:val="00750166"/>
    <w:rsid w:val="00771050"/>
    <w:rsid w:val="00776418"/>
    <w:rsid w:val="00790055"/>
    <w:rsid w:val="00790962"/>
    <w:rsid w:val="007A0D52"/>
    <w:rsid w:val="007A0FD2"/>
    <w:rsid w:val="007A683D"/>
    <w:rsid w:val="007A7511"/>
    <w:rsid w:val="007B42A0"/>
    <w:rsid w:val="007B5B02"/>
    <w:rsid w:val="007C3AE1"/>
    <w:rsid w:val="007C4A3D"/>
    <w:rsid w:val="007D6EC0"/>
    <w:rsid w:val="007E6E28"/>
    <w:rsid w:val="007E767F"/>
    <w:rsid w:val="007F0255"/>
    <w:rsid w:val="00814D17"/>
    <w:rsid w:val="00820736"/>
    <w:rsid w:val="008218A3"/>
    <w:rsid w:val="00825DA8"/>
    <w:rsid w:val="00834500"/>
    <w:rsid w:val="008438F2"/>
    <w:rsid w:val="00846DAA"/>
    <w:rsid w:val="00851F28"/>
    <w:rsid w:val="00860B70"/>
    <w:rsid w:val="00863655"/>
    <w:rsid w:val="00870DFE"/>
    <w:rsid w:val="00872CEB"/>
    <w:rsid w:val="00875B53"/>
    <w:rsid w:val="00875E2A"/>
    <w:rsid w:val="00884A35"/>
    <w:rsid w:val="008A30BA"/>
    <w:rsid w:val="008B7B3B"/>
    <w:rsid w:val="008C1DE5"/>
    <w:rsid w:val="008C2FC9"/>
    <w:rsid w:val="008D4FA8"/>
    <w:rsid w:val="008E3E87"/>
    <w:rsid w:val="008E52DC"/>
    <w:rsid w:val="008F75E9"/>
    <w:rsid w:val="00906BF7"/>
    <w:rsid w:val="00930D91"/>
    <w:rsid w:val="00932121"/>
    <w:rsid w:val="0093228A"/>
    <w:rsid w:val="00935BFC"/>
    <w:rsid w:val="00943B27"/>
    <w:rsid w:val="00944289"/>
    <w:rsid w:val="009509A6"/>
    <w:rsid w:val="009616F3"/>
    <w:rsid w:val="00962667"/>
    <w:rsid w:val="00975957"/>
    <w:rsid w:val="00976C8B"/>
    <w:rsid w:val="00977F09"/>
    <w:rsid w:val="009809B7"/>
    <w:rsid w:val="00992BDA"/>
    <w:rsid w:val="00993273"/>
    <w:rsid w:val="009A4D32"/>
    <w:rsid w:val="009A6E92"/>
    <w:rsid w:val="009B0974"/>
    <w:rsid w:val="009B19B7"/>
    <w:rsid w:val="009C19BC"/>
    <w:rsid w:val="009D3454"/>
    <w:rsid w:val="009F251D"/>
    <w:rsid w:val="009F6E14"/>
    <w:rsid w:val="009F7B18"/>
    <w:rsid w:val="009F7B85"/>
    <w:rsid w:val="00A07862"/>
    <w:rsid w:val="00A12A95"/>
    <w:rsid w:val="00A21E9A"/>
    <w:rsid w:val="00A22895"/>
    <w:rsid w:val="00A2711E"/>
    <w:rsid w:val="00A2774B"/>
    <w:rsid w:val="00A40100"/>
    <w:rsid w:val="00A47E11"/>
    <w:rsid w:val="00A553C8"/>
    <w:rsid w:val="00A5589C"/>
    <w:rsid w:val="00A65323"/>
    <w:rsid w:val="00A7259A"/>
    <w:rsid w:val="00A77C2F"/>
    <w:rsid w:val="00A86455"/>
    <w:rsid w:val="00AA0A7C"/>
    <w:rsid w:val="00AB1377"/>
    <w:rsid w:val="00AB4673"/>
    <w:rsid w:val="00AC250A"/>
    <w:rsid w:val="00AD4803"/>
    <w:rsid w:val="00AE5949"/>
    <w:rsid w:val="00AE6782"/>
    <w:rsid w:val="00AF2508"/>
    <w:rsid w:val="00AF3BE1"/>
    <w:rsid w:val="00B04E6A"/>
    <w:rsid w:val="00B058AC"/>
    <w:rsid w:val="00B1111A"/>
    <w:rsid w:val="00B134B7"/>
    <w:rsid w:val="00B20A62"/>
    <w:rsid w:val="00B220FF"/>
    <w:rsid w:val="00B33B1C"/>
    <w:rsid w:val="00B4423A"/>
    <w:rsid w:val="00B4452F"/>
    <w:rsid w:val="00B707A5"/>
    <w:rsid w:val="00B8185F"/>
    <w:rsid w:val="00B922EF"/>
    <w:rsid w:val="00B93BAC"/>
    <w:rsid w:val="00BA486B"/>
    <w:rsid w:val="00BA5F8C"/>
    <w:rsid w:val="00BA7EE5"/>
    <w:rsid w:val="00BB002E"/>
    <w:rsid w:val="00BB5F15"/>
    <w:rsid w:val="00BC00C3"/>
    <w:rsid w:val="00BC48B3"/>
    <w:rsid w:val="00BC770F"/>
    <w:rsid w:val="00BD3F0F"/>
    <w:rsid w:val="00BE7F93"/>
    <w:rsid w:val="00BF0790"/>
    <w:rsid w:val="00BF32B4"/>
    <w:rsid w:val="00C07FE6"/>
    <w:rsid w:val="00C12C20"/>
    <w:rsid w:val="00C21079"/>
    <w:rsid w:val="00C21D17"/>
    <w:rsid w:val="00C25ED8"/>
    <w:rsid w:val="00C31F00"/>
    <w:rsid w:val="00C35B06"/>
    <w:rsid w:val="00C3626D"/>
    <w:rsid w:val="00C42392"/>
    <w:rsid w:val="00C43B10"/>
    <w:rsid w:val="00C4514E"/>
    <w:rsid w:val="00C459D9"/>
    <w:rsid w:val="00C45AC7"/>
    <w:rsid w:val="00C472C8"/>
    <w:rsid w:val="00C515D2"/>
    <w:rsid w:val="00C522F8"/>
    <w:rsid w:val="00C5448A"/>
    <w:rsid w:val="00C71908"/>
    <w:rsid w:val="00C74FF1"/>
    <w:rsid w:val="00C76CA6"/>
    <w:rsid w:val="00C84F0A"/>
    <w:rsid w:val="00C90640"/>
    <w:rsid w:val="00C925C9"/>
    <w:rsid w:val="00C94664"/>
    <w:rsid w:val="00C96D2A"/>
    <w:rsid w:val="00CA4EEB"/>
    <w:rsid w:val="00CE54F6"/>
    <w:rsid w:val="00D15381"/>
    <w:rsid w:val="00D24B37"/>
    <w:rsid w:val="00D33B58"/>
    <w:rsid w:val="00D425DE"/>
    <w:rsid w:val="00D46DD0"/>
    <w:rsid w:val="00D724A7"/>
    <w:rsid w:val="00D77993"/>
    <w:rsid w:val="00D77FFC"/>
    <w:rsid w:val="00D869A7"/>
    <w:rsid w:val="00DA102F"/>
    <w:rsid w:val="00DA3546"/>
    <w:rsid w:val="00DA4283"/>
    <w:rsid w:val="00DA7BD5"/>
    <w:rsid w:val="00DC1E1F"/>
    <w:rsid w:val="00DD5BFE"/>
    <w:rsid w:val="00DD6EE8"/>
    <w:rsid w:val="00DE66CB"/>
    <w:rsid w:val="00DF17D9"/>
    <w:rsid w:val="00DF6F47"/>
    <w:rsid w:val="00E0022F"/>
    <w:rsid w:val="00E01C12"/>
    <w:rsid w:val="00E165B6"/>
    <w:rsid w:val="00E258F9"/>
    <w:rsid w:val="00E33356"/>
    <w:rsid w:val="00E55DBD"/>
    <w:rsid w:val="00E71CEC"/>
    <w:rsid w:val="00E75194"/>
    <w:rsid w:val="00E8027D"/>
    <w:rsid w:val="00E86B1E"/>
    <w:rsid w:val="00E93746"/>
    <w:rsid w:val="00EA3C66"/>
    <w:rsid w:val="00EB2475"/>
    <w:rsid w:val="00ED702D"/>
    <w:rsid w:val="00ED7325"/>
    <w:rsid w:val="00EE22BD"/>
    <w:rsid w:val="00EE2EFB"/>
    <w:rsid w:val="00EE35F3"/>
    <w:rsid w:val="00EE55CC"/>
    <w:rsid w:val="00EF47DD"/>
    <w:rsid w:val="00EF4AD9"/>
    <w:rsid w:val="00EF69A4"/>
    <w:rsid w:val="00EF79D6"/>
    <w:rsid w:val="00F023D5"/>
    <w:rsid w:val="00F2065E"/>
    <w:rsid w:val="00F2105C"/>
    <w:rsid w:val="00F2425B"/>
    <w:rsid w:val="00F335C3"/>
    <w:rsid w:val="00F33806"/>
    <w:rsid w:val="00F47125"/>
    <w:rsid w:val="00F47C99"/>
    <w:rsid w:val="00F63078"/>
    <w:rsid w:val="00F72B08"/>
    <w:rsid w:val="00F77CB7"/>
    <w:rsid w:val="00F80074"/>
    <w:rsid w:val="00F84269"/>
    <w:rsid w:val="00F853AC"/>
    <w:rsid w:val="00F9234B"/>
    <w:rsid w:val="00F963B4"/>
    <w:rsid w:val="00FA0A2B"/>
    <w:rsid w:val="00FA1C25"/>
    <w:rsid w:val="00FA599E"/>
    <w:rsid w:val="00FB37A7"/>
    <w:rsid w:val="00FC5F58"/>
    <w:rsid w:val="00FC64DB"/>
    <w:rsid w:val="00FC762A"/>
    <w:rsid w:val="00FD5943"/>
    <w:rsid w:val="00FD5C1C"/>
    <w:rsid w:val="00FE356F"/>
    <w:rsid w:val="00FE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97FD23"/>
  <w15:chartTrackingRefBased/>
  <w15:docId w15:val="{118E4DB6-4BB9-439C-B20B-C9445DB45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/>
    <w:lsdException w:name="toc 2" w:locked="1" w:uiPriority="39"/>
    <w:lsdException w:name="toc 3" w:locked="1" w:uiPriority="39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4">
    <w:name w:val="Normal"/>
    <w:qFormat/>
    <w:rsid w:val="00B1111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4"/>
    <w:next w:val="a4"/>
    <w:link w:val="10"/>
    <w:qFormat/>
    <w:rsid w:val="00AA0A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4"/>
    <w:next w:val="a4"/>
    <w:link w:val="20"/>
    <w:qFormat/>
    <w:rsid w:val="00AA0A7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4"/>
    <w:next w:val="a4"/>
    <w:link w:val="30"/>
    <w:qFormat/>
    <w:locked/>
    <w:rsid w:val="00713E3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4"/>
    <w:next w:val="a4"/>
    <w:link w:val="40"/>
    <w:unhideWhenUsed/>
    <w:qFormat/>
    <w:locked/>
    <w:rsid w:val="00884A35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0">
    <w:name w:val="标题 1 字符"/>
    <w:basedOn w:val="a5"/>
    <w:link w:val="1"/>
    <w:locked/>
    <w:rsid w:val="00AA0A7C"/>
    <w:rPr>
      <w:rFonts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5"/>
    <w:link w:val="2"/>
    <w:locked/>
    <w:rsid w:val="00AA0A7C"/>
    <w:rPr>
      <w:rFonts w:ascii="Cambria" w:eastAsia="宋体" w:hAnsi="Cambria" w:cs="Times New Roman"/>
      <w:b/>
      <w:bCs/>
      <w:sz w:val="32"/>
      <w:szCs w:val="32"/>
    </w:rPr>
  </w:style>
  <w:style w:type="paragraph" w:styleId="a8">
    <w:name w:val="header"/>
    <w:basedOn w:val="a4"/>
    <w:link w:val="a9"/>
    <w:semiHidden/>
    <w:rsid w:val="008C1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5"/>
    <w:link w:val="a8"/>
    <w:semiHidden/>
    <w:locked/>
    <w:rsid w:val="008C1DE5"/>
    <w:rPr>
      <w:rFonts w:cs="Times New Roman"/>
      <w:sz w:val="18"/>
      <w:szCs w:val="18"/>
    </w:rPr>
  </w:style>
  <w:style w:type="paragraph" w:styleId="aa">
    <w:name w:val="footer"/>
    <w:basedOn w:val="a4"/>
    <w:link w:val="ab"/>
    <w:semiHidden/>
    <w:rsid w:val="008C1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5"/>
    <w:link w:val="aa"/>
    <w:semiHidden/>
    <w:locked/>
    <w:rsid w:val="008C1DE5"/>
    <w:rPr>
      <w:rFonts w:cs="Times New Roman"/>
      <w:sz w:val="18"/>
      <w:szCs w:val="18"/>
    </w:rPr>
  </w:style>
  <w:style w:type="paragraph" w:styleId="ac">
    <w:name w:val="Document Map"/>
    <w:basedOn w:val="a4"/>
    <w:link w:val="ad"/>
    <w:semiHidden/>
    <w:rsid w:val="00AA0A7C"/>
    <w:rPr>
      <w:rFonts w:ascii="宋体"/>
      <w:sz w:val="18"/>
      <w:szCs w:val="18"/>
    </w:rPr>
  </w:style>
  <w:style w:type="character" w:customStyle="1" w:styleId="ad">
    <w:name w:val="文档结构图 字符"/>
    <w:basedOn w:val="a5"/>
    <w:link w:val="ac"/>
    <w:semiHidden/>
    <w:locked/>
    <w:rsid w:val="00AA0A7C"/>
    <w:rPr>
      <w:rFonts w:ascii="宋体" w:eastAsia="宋体" w:cs="Times New Roman"/>
      <w:sz w:val="18"/>
      <w:szCs w:val="18"/>
    </w:rPr>
  </w:style>
  <w:style w:type="paragraph" w:styleId="ae">
    <w:name w:val="Balloon Text"/>
    <w:basedOn w:val="a4"/>
    <w:link w:val="af"/>
    <w:semiHidden/>
    <w:rsid w:val="00BA486B"/>
    <w:rPr>
      <w:sz w:val="18"/>
      <w:szCs w:val="18"/>
    </w:rPr>
  </w:style>
  <w:style w:type="character" w:customStyle="1" w:styleId="af">
    <w:name w:val="批注框文本 字符"/>
    <w:basedOn w:val="a5"/>
    <w:link w:val="ae"/>
    <w:semiHidden/>
    <w:locked/>
    <w:rsid w:val="00BA486B"/>
    <w:rPr>
      <w:rFonts w:cs="Times New Roman"/>
      <w:sz w:val="18"/>
      <w:szCs w:val="18"/>
    </w:rPr>
  </w:style>
  <w:style w:type="paragraph" w:customStyle="1" w:styleId="11">
    <w:name w:val="列出段落1"/>
    <w:basedOn w:val="a4"/>
    <w:rsid w:val="00BA486B"/>
    <w:pPr>
      <w:ind w:firstLineChars="200" w:firstLine="420"/>
    </w:pPr>
  </w:style>
  <w:style w:type="table" w:styleId="af0">
    <w:name w:val="Table Grid"/>
    <w:basedOn w:val="a6"/>
    <w:locked/>
    <w:rsid w:val="007C4A3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5"/>
    <w:rsid w:val="00A7259A"/>
  </w:style>
  <w:style w:type="paragraph" w:styleId="af2">
    <w:name w:val="Title"/>
    <w:basedOn w:val="a4"/>
    <w:qFormat/>
    <w:locked/>
    <w:rsid w:val="0028398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C1">
    <w:name w:val="toc 1"/>
    <w:basedOn w:val="a4"/>
    <w:next w:val="a4"/>
    <w:autoRedefine/>
    <w:uiPriority w:val="39"/>
    <w:locked/>
    <w:rsid w:val="00163CE2"/>
    <w:pPr>
      <w:spacing w:before="120" w:after="12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2">
    <w:name w:val="toc 2"/>
    <w:basedOn w:val="a4"/>
    <w:next w:val="a4"/>
    <w:autoRedefine/>
    <w:uiPriority w:val="39"/>
    <w:locked/>
    <w:rsid w:val="00163CE2"/>
    <w:pPr>
      <w:ind w:left="210"/>
      <w:jc w:val="left"/>
    </w:pPr>
    <w:rPr>
      <w:rFonts w:asciiTheme="minorHAnsi" w:eastAsiaTheme="minorHAnsi"/>
      <w:smallCaps/>
      <w:sz w:val="20"/>
      <w:szCs w:val="20"/>
    </w:rPr>
  </w:style>
  <w:style w:type="numbering" w:styleId="111111">
    <w:name w:val="Outline List 2"/>
    <w:aliases w:val="1 / 1.1 / 1.1.1.1"/>
    <w:basedOn w:val="a7"/>
    <w:rsid w:val="00AB4673"/>
    <w:pPr>
      <w:numPr>
        <w:numId w:val="1"/>
      </w:numPr>
    </w:pPr>
  </w:style>
  <w:style w:type="paragraph" w:styleId="TOC3">
    <w:name w:val="toc 3"/>
    <w:basedOn w:val="a4"/>
    <w:next w:val="a4"/>
    <w:autoRedefine/>
    <w:uiPriority w:val="39"/>
    <w:locked/>
    <w:rsid w:val="00E165B6"/>
    <w:pPr>
      <w:tabs>
        <w:tab w:val="right" w:leader="dot" w:pos="9656"/>
      </w:tabs>
      <w:ind w:left="420"/>
      <w:jc w:val="left"/>
    </w:pPr>
    <w:rPr>
      <w:rFonts w:asciiTheme="minorHAnsi" w:eastAsia="黑体"/>
      <w:iCs/>
      <w:noProof/>
      <w:sz w:val="20"/>
      <w:szCs w:val="20"/>
    </w:rPr>
  </w:style>
  <w:style w:type="character" w:styleId="af3">
    <w:name w:val="Hyperlink"/>
    <w:basedOn w:val="a5"/>
    <w:uiPriority w:val="99"/>
    <w:rsid w:val="00163CE2"/>
    <w:rPr>
      <w:color w:val="0000FF"/>
      <w:u w:val="single"/>
    </w:rPr>
  </w:style>
  <w:style w:type="character" w:customStyle="1" w:styleId="30">
    <w:name w:val="标题 3 字符"/>
    <w:basedOn w:val="a5"/>
    <w:link w:val="3"/>
    <w:locked/>
    <w:rsid w:val="00643811"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paragraph" w:styleId="af4">
    <w:name w:val="caption"/>
    <w:basedOn w:val="a4"/>
    <w:next w:val="a4"/>
    <w:unhideWhenUsed/>
    <w:qFormat/>
    <w:locked/>
    <w:rsid w:val="00846DAA"/>
    <w:rPr>
      <w:rFonts w:asciiTheme="majorHAnsi" w:eastAsia="黑体" w:hAnsiTheme="majorHAnsi" w:cstheme="majorBidi"/>
      <w:sz w:val="20"/>
      <w:szCs w:val="20"/>
    </w:rPr>
  </w:style>
  <w:style w:type="paragraph" w:styleId="af5">
    <w:name w:val="List Paragraph"/>
    <w:basedOn w:val="a4"/>
    <w:uiPriority w:val="34"/>
    <w:qFormat/>
    <w:rsid w:val="005578D2"/>
    <w:pPr>
      <w:ind w:firstLineChars="200" w:firstLine="420"/>
    </w:pPr>
    <w:rPr>
      <w:rFonts w:ascii="Times New Roman" w:hAnsi="Times New Roman"/>
      <w:szCs w:val="24"/>
    </w:rPr>
  </w:style>
  <w:style w:type="paragraph" w:customStyle="1" w:styleId="af6">
    <w:name w:val="段"/>
    <w:link w:val="Char"/>
    <w:qFormat/>
    <w:rsid w:val="00282BB6"/>
    <w:pPr>
      <w:tabs>
        <w:tab w:val="center" w:pos="4201"/>
        <w:tab w:val="right" w:leader="dot" w:pos="9298"/>
      </w:tabs>
      <w:autoSpaceDE w:val="0"/>
      <w:autoSpaceDN w:val="0"/>
      <w:spacing w:afterLines="30"/>
      <w:ind w:firstLineChars="200" w:firstLine="200"/>
      <w:jc w:val="both"/>
    </w:pPr>
    <w:rPr>
      <w:rFonts w:ascii="宋体" w:hAnsi="Times New Roman"/>
      <w:noProof/>
      <w:sz w:val="21"/>
    </w:rPr>
  </w:style>
  <w:style w:type="character" w:customStyle="1" w:styleId="Char">
    <w:name w:val="段 Char"/>
    <w:link w:val="af6"/>
    <w:qFormat/>
    <w:rsid w:val="00282BB6"/>
    <w:rPr>
      <w:rFonts w:ascii="宋体" w:hAnsi="Times New Roman"/>
      <w:noProof/>
      <w:sz w:val="21"/>
    </w:rPr>
  </w:style>
  <w:style w:type="paragraph" w:customStyle="1" w:styleId="af7">
    <w:name w:val="表格内文字"/>
    <w:basedOn w:val="a4"/>
    <w:link w:val="Char0"/>
    <w:qFormat/>
    <w:rsid w:val="000F3233"/>
    <w:pPr>
      <w:spacing w:beforeLines="10" w:afterLines="10"/>
    </w:pPr>
    <w:rPr>
      <w:rFonts w:ascii="Times New Roman" w:hAnsi="Times New Roman"/>
      <w:sz w:val="18"/>
      <w:szCs w:val="21"/>
    </w:rPr>
  </w:style>
  <w:style w:type="character" w:customStyle="1" w:styleId="Char0">
    <w:name w:val="表格内文字 Char"/>
    <w:basedOn w:val="a5"/>
    <w:link w:val="af7"/>
    <w:rsid w:val="000F3233"/>
    <w:rPr>
      <w:rFonts w:ascii="Times New Roman" w:hAnsi="Times New Roman"/>
      <w:kern w:val="2"/>
      <w:sz w:val="18"/>
      <w:szCs w:val="21"/>
    </w:rPr>
  </w:style>
  <w:style w:type="paragraph" w:customStyle="1" w:styleId="Default">
    <w:name w:val="Default"/>
    <w:rsid w:val="00884A35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</w:rPr>
  </w:style>
  <w:style w:type="character" w:customStyle="1" w:styleId="40">
    <w:name w:val="标题 4 字符"/>
    <w:basedOn w:val="a5"/>
    <w:link w:val="4"/>
    <w:rsid w:val="00884A35"/>
    <w:rPr>
      <w:rFonts w:ascii="Cambria" w:hAnsi="Cambria"/>
      <w:b/>
      <w:bCs/>
      <w:kern w:val="2"/>
      <w:sz w:val="28"/>
      <w:szCs w:val="28"/>
    </w:rPr>
  </w:style>
  <w:style w:type="paragraph" w:customStyle="1" w:styleId="a">
    <w:name w:val="一级条标题"/>
    <w:next w:val="af6"/>
    <w:qFormat/>
    <w:rsid w:val="00870DFE"/>
    <w:pPr>
      <w:numPr>
        <w:ilvl w:val="1"/>
        <w:numId w:val="10"/>
      </w:numPr>
      <w:spacing w:beforeLines="50" w:afterLines="50"/>
      <w:outlineLvl w:val="1"/>
    </w:pPr>
    <w:rPr>
      <w:rFonts w:ascii="黑体" w:eastAsia="黑体" w:hAnsi="Times New Roman"/>
      <w:sz w:val="21"/>
      <w:szCs w:val="21"/>
    </w:rPr>
  </w:style>
  <w:style w:type="paragraph" w:customStyle="1" w:styleId="a0">
    <w:name w:val="二级条标题"/>
    <w:basedOn w:val="a"/>
    <w:next w:val="af6"/>
    <w:qFormat/>
    <w:rsid w:val="00870DFE"/>
    <w:pPr>
      <w:numPr>
        <w:ilvl w:val="2"/>
      </w:numPr>
      <w:outlineLvl w:val="2"/>
    </w:pPr>
  </w:style>
  <w:style w:type="paragraph" w:customStyle="1" w:styleId="a1">
    <w:name w:val="三级条标题"/>
    <w:basedOn w:val="a0"/>
    <w:next w:val="af6"/>
    <w:qFormat/>
    <w:rsid w:val="00870DFE"/>
    <w:pPr>
      <w:numPr>
        <w:ilvl w:val="3"/>
      </w:numPr>
      <w:outlineLvl w:val="3"/>
    </w:pPr>
  </w:style>
  <w:style w:type="paragraph" w:customStyle="1" w:styleId="a2">
    <w:name w:val="四级条标题"/>
    <w:basedOn w:val="a1"/>
    <w:next w:val="af6"/>
    <w:qFormat/>
    <w:rsid w:val="00870DFE"/>
    <w:pPr>
      <w:numPr>
        <w:ilvl w:val="4"/>
      </w:numPr>
      <w:outlineLvl w:val="4"/>
    </w:pPr>
  </w:style>
  <w:style w:type="paragraph" w:customStyle="1" w:styleId="a3">
    <w:name w:val="五级条标题"/>
    <w:basedOn w:val="a2"/>
    <w:next w:val="af6"/>
    <w:qFormat/>
    <w:rsid w:val="00870DFE"/>
    <w:pPr>
      <w:numPr>
        <w:ilvl w:val="5"/>
      </w:numPr>
      <w:outlineLvl w:val="5"/>
    </w:pPr>
  </w:style>
  <w:style w:type="paragraph" w:styleId="TOC">
    <w:name w:val="TOC Heading"/>
    <w:basedOn w:val="1"/>
    <w:next w:val="a4"/>
    <w:uiPriority w:val="39"/>
    <w:unhideWhenUsed/>
    <w:qFormat/>
    <w:rsid w:val="00156E1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4">
    <w:name w:val="toc 4"/>
    <w:basedOn w:val="a4"/>
    <w:next w:val="a4"/>
    <w:autoRedefine/>
    <w:locked/>
    <w:rsid w:val="00434102"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TOC5">
    <w:name w:val="toc 5"/>
    <w:basedOn w:val="a4"/>
    <w:next w:val="a4"/>
    <w:autoRedefine/>
    <w:locked/>
    <w:rsid w:val="00434102"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6">
    <w:name w:val="toc 6"/>
    <w:basedOn w:val="a4"/>
    <w:next w:val="a4"/>
    <w:autoRedefine/>
    <w:locked/>
    <w:rsid w:val="00434102"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7">
    <w:name w:val="toc 7"/>
    <w:basedOn w:val="a4"/>
    <w:next w:val="a4"/>
    <w:autoRedefine/>
    <w:locked/>
    <w:rsid w:val="00434102"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TOC8">
    <w:name w:val="toc 8"/>
    <w:basedOn w:val="a4"/>
    <w:next w:val="a4"/>
    <w:autoRedefine/>
    <w:locked/>
    <w:rsid w:val="00434102"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TOC9">
    <w:name w:val="toc 9"/>
    <w:basedOn w:val="a4"/>
    <w:next w:val="a4"/>
    <w:autoRedefine/>
    <w:locked/>
    <w:rsid w:val="00434102"/>
    <w:pPr>
      <w:ind w:left="1680"/>
      <w:jc w:val="left"/>
    </w:pPr>
    <w:rPr>
      <w:rFonts w:asciiTheme="minorHAnsi" w:eastAsia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3.bin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4.emf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10" Type="http://schemas.openxmlformats.org/officeDocument/2006/relationships/image" Target="media/image2.emf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hart" Target="charts/chart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Topscom\Projects\TC7005B_LDO_RLY\Datasheet\TC7005B&#25968;&#25454;&#25163;&#20876;&#21021;&#29256;1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40718;&#20449;\TC7207\TC7207&#39640;&#20302;&#28201;&#25968;&#2545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40718;&#20449;\TC7207\TC7207&#39640;&#20302;&#28201;&#25968;&#25454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40718;&#20449;\TC7207\TC7207&#39640;&#20302;&#28201;&#25968;&#25454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200"/>
              <a:t>输出电压随温度的变化曲线</a:t>
            </a:r>
            <a:endParaRPr lang="en-US" altLang="zh-CN" sz="1200"/>
          </a:p>
        </c:rich>
      </c:tx>
      <c:layout>
        <c:manualLayout>
          <c:xMode val="edge"/>
          <c:yMode val="edge"/>
          <c:x val="0.30519480519480519"/>
          <c:y val="5.71973307912297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5.1922077922077925E-2"/>
          <c:y val="0.19049113141124283"/>
          <c:w val="0.89420779220779223"/>
          <c:h val="0.66777846167703769"/>
        </c:manualLayout>
      </c:layout>
      <c:scatterChart>
        <c:scatterStyle val="smoothMarker"/>
        <c:varyColors val="0"/>
        <c:ser>
          <c:idx val="0"/>
          <c:order val="0"/>
          <c:tx>
            <c:v>Vout-T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Sheet8!$A$2:$A$8</c:f>
              <c:numCache>
                <c:formatCode>General</c:formatCode>
                <c:ptCount val="7"/>
                <c:pt idx="0">
                  <c:v>125</c:v>
                </c:pt>
                <c:pt idx="1">
                  <c:v>85</c:v>
                </c:pt>
                <c:pt idx="2">
                  <c:v>60</c:v>
                </c:pt>
                <c:pt idx="3">
                  <c:v>25</c:v>
                </c:pt>
                <c:pt idx="4">
                  <c:v>0</c:v>
                </c:pt>
                <c:pt idx="5">
                  <c:v>-25</c:v>
                </c:pt>
                <c:pt idx="6">
                  <c:v>-45</c:v>
                </c:pt>
              </c:numCache>
            </c:numRef>
          </c:xVal>
          <c:yVal>
            <c:numRef>
              <c:f>Sheet8!$B$2:$B$8</c:f>
              <c:numCache>
                <c:formatCode>General</c:formatCode>
                <c:ptCount val="7"/>
                <c:pt idx="0">
                  <c:v>4.95</c:v>
                </c:pt>
                <c:pt idx="1">
                  <c:v>4.99</c:v>
                </c:pt>
                <c:pt idx="2">
                  <c:v>4.99</c:v>
                </c:pt>
                <c:pt idx="3">
                  <c:v>4.97</c:v>
                </c:pt>
                <c:pt idx="4">
                  <c:v>4.95</c:v>
                </c:pt>
                <c:pt idx="5">
                  <c:v>4.93</c:v>
                </c:pt>
                <c:pt idx="6">
                  <c:v>4.92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094-4900-B786-04672A989A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1149663"/>
        <c:axId val="1127385327"/>
      </c:scatterChart>
      <c:valAx>
        <c:axId val="1121149663"/>
        <c:scaling>
          <c:orientation val="minMax"/>
          <c:max val="90"/>
          <c:min val="-4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sz="800"/>
                  <a:t>单位</a:t>
                </a:r>
                <a:r>
                  <a:rPr lang="zh-CN" altLang="en-US"/>
                  <a:t>：</a:t>
                </a:r>
                <a:r>
                  <a:rPr lang="zh-CN" altLang="en-US">
                    <a:latin typeface="宋体" panose="02010600030101010101" pitchFamily="2" charset="-122"/>
                    <a:ea typeface="宋体" panose="02010600030101010101" pitchFamily="2" charset="-122"/>
                  </a:rPr>
                  <a:t>℃</a:t>
                </a:r>
                <a:endParaRPr lang="zh-CN" altLang="en-US"/>
              </a:p>
            </c:rich>
          </c:tx>
          <c:layout>
            <c:manualLayout>
              <c:xMode val="edge"/>
              <c:yMode val="edge"/>
              <c:x val="0.85746743020758764"/>
              <c:y val="0.919065776930409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127385327"/>
        <c:crossesAt val="0"/>
        <c:crossBetween val="midCat"/>
      </c:valAx>
      <c:valAx>
        <c:axId val="1127385327"/>
        <c:scaling>
          <c:orientation val="minMax"/>
          <c:max val="5.5"/>
          <c:min val="0"/>
        </c:scaling>
        <c:delete val="0"/>
        <c:axPos val="l"/>
        <c:majorGridlines>
          <c:spPr>
            <a:ln w="19050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sz="800"/>
                  <a:t>单位</a:t>
                </a:r>
                <a:r>
                  <a:rPr lang="zh-CN" altLang="en-US" sz="900"/>
                  <a:t>：</a:t>
                </a:r>
                <a:r>
                  <a:rPr lang="en-US" altLang="zh-CN" sz="900"/>
                  <a:t>V</a:t>
                </a:r>
                <a:endParaRPr lang="zh-CN" altLang="en-US" sz="900"/>
              </a:p>
            </c:rich>
          </c:tx>
          <c:layout>
            <c:manualLayout>
              <c:xMode val="edge"/>
              <c:yMode val="edge"/>
              <c:x val="9.8830146231721032E-3"/>
              <c:y val="0.2252621544327931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121149663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200"/>
              <a:t>输出电压随输入电压的变化曲线</a:t>
            </a:r>
            <a:endParaRPr lang="en-US" altLang="zh-CN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9.933365216709393E-2"/>
          <c:y val="0.15929279160843032"/>
          <c:w val="0.85650868196111485"/>
          <c:h val="0.73723620663410039"/>
        </c:manualLayout>
      </c:layout>
      <c:scatterChart>
        <c:scatterStyle val="smoothMarker"/>
        <c:varyColors val="0"/>
        <c:ser>
          <c:idx val="0"/>
          <c:order val="0"/>
          <c:tx>
            <c:v>Vin-Vout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Sheet6!$C$2:$C$122</c:f>
              <c:numCache>
                <c:formatCode>General</c:formatCode>
                <c:ptCount val="121"/>
                <c:pt idx="0">
                  <c:v>0.08</c:v>
                </c:pt>
                <c:pt idx="1">
                  <c:v>0.28999999999999998</c:v>
                </c:pt>
                <c:pt idx="2">
                  <c:v>0.46</c:v>
                </c:pt>
                <c:pt idx="3">
                  <c:v>0.68</c:v>
                </c:pt>
                <c:pt idx="4">
                  <c:v>0.87</c:v>
                </c:pt>
                <c:pt idx="5">
                  <c:v>1.08</c:v>
                </c:pt>
                <c:pt idx="6">
                  <c:v>1.26</c:v>
                </c:pt>
                <c:pt idx="7">
                  <c:v>1.5</c:v>
                </c:pt>
                <c:pt idx="8">
                  <c:v>1.67</c:v>
                </c:pt>
                <c:pt idx="9">
                  <c:v>1.88</c:v>
                </c:pt>
                <c:pt idx="10">
                  <c:v>2.0699999999999998</c:v>
                </c:pt>
                <c:pt idx="11">
                  <c:v>2.2999999999999998</c:v>
                </c:pt>
                <c:pt idx="12">
                  <c:v>2.44</c:v>
                </c:pt>
                <c:pt idx="13">
                  <c:v>2.7</c:v>
                </c:pt>
                <c:pt idx="14">
                  <c:v>2.85</c:v>
                </c:pt>
                <c:pt idx="15">
                  <c:v>3.1</c:v>
                </c:pt>
                <c:pt idx="16">
                  <c:v>3.25</c:v>
                </c:pt>
                <c:pt idx="17">
                  <c:v>3.49</c:v>
                </c:pt>
                <c:pt idx="18">
                  <c:v>3.64</c:v>
                </c:pt>
                <c:pt idx="19">
                  <c:v>3.89</c:v>
                </c:pt>
                <c:pt idx="20">
                  <c:v>4.13</c:v>
                </c:pt>
                <c:pt idx="21">
                  <c:v>4.29</c:v>
                </c:pt>
                <c:pt idx="22">
                  <c:v>4.46</c:v>
                </c:pt>
                <c:pt idx="23">
                  <c:v>4.68</c:v>
                </c:pt>
                <c:pt idx="24">
                  <c:v>4.8600000000000003</c:v>
                </c:pt>
                <c:pt idx="25">
                  <c:v>5.0999999999999996</c:v>
                </c:pt>
                <c:pt idx="26">
                  <c:v>5.27</c:v>
                </c:pt>
                <c:pt idx="27">
                  <c:v>5.48</c:v>
                </c:pt>
                <c:pt idx="28">
                  <c:v>5.63</c:v>
                </c:pt>
                <c:pt idx="29">
                  <c:v>5.89</c:v>
                </c:pt>
                <c:pt idx="30">
                  <c:v>6.02</c:v>
                </c:pt>
                <c:pt idx="31">
                  <c:v>6.28</c:v>
                </c:pt>
                <c:pt idx="32">
                  <c:v>6.43</c:v>
                </c:pt>
                <c:pt idx="33">
                  <c:v>6.67</c:v>
                </c:pt>
                <c:pt idx="34">
                  <c:v>6.83</c:v>
                </c:pt>
                <c:pt idx="35">
                  <c:v>7.08</c:v>
                </c:pt>
                <c:pt idx="36">
                  <c:v>7.23</c:v>
                </c:pt>
                <c:pt idx="37">
                  <c:v>7.47</c:v>
                </c:pt>
                <c:pt idx="38">
                  <c:v>7.63</c:v>
                </c:pt>
                <c:pt idx="39">
                  <c:v>7.87</c:v>
                </c:pt>
                <c:pt idx="40">
                  <c:v>8.0399999999999991</c:v>
                </c:pt>
                <c:pt idx="41">
                  <c:v>8.26</c:v>
                </c:pt>
                <c:pt idx="42">
                  <c:v>8.4499999999999993</c:v>
                </c:pt>
                <c:pt idx="43">
                  <c:v>8.66</c:v>
                </c:pt>
                <c:pt idx="44">
                  <c:v>8.84</c:v>
                </c:pt>
                <c:pt idx="45">
                  <c:v>9.0500000000000007</c:v>
                </c:pt>
                <c:pt idx="46">
                  <c:v>9.24</c:v>
                </c:pt>
                <c:pt idx="47">
                  <c:v>9.34</c:v>
                </c:pt>
                <c:pt idx="48">
                  <c:v>9.64</c:v>
                </c:pt>
                <c:pt idx="49">
                  <c:v>9.84</c:v>
                </c:pt>
                <c:pt idx="50">
                  <c:v>10.050000000000001</c:v>
                </c:pt>
                <c:pt idx="51">
                  <c:v>10.25</c:v>
                </c:pt>
                <c:pt idx="52">
                  <c:v>10.63</c:v>
                </c:pt>
                <c:pt idx="53">
                  <c:v>10.57</c:v>
                </c:pt>
                <c:pt idx="54">
                  <c:v>10.78</c:v>
                </c:pt>
                <c:pt idx="55">
                  <c:v>11.02</c:v>
                </c:pt>
                <c:pt idx="56">
                  <c:v>10.89</c:v>
                </c:pt>
                <c:pt idx="57">
                  <c:v>11.42</c:v>
                </c:pt>
                <c:pt idx="58">
                  <c:v>11.79</c:v>
                </c:pt>
                <c:pt idx="59">
                  <c:v>11.56</c:v>
                </c:pt>
                <c:pt idx="60">
                  <c:v>12.16</c:v>
                </c:pt>
                <c:pt idx="61">
                  <c:v>12.3</c:v>
                </c:pt>
                <c:pt idx="62">
                  <c:v>12.49</c:v>
                </c:pt>
                <c:pt idx="63">
                  <c:v>12.79</c:v>
                </c:pt>
                <c:pt idx="64">
                  <c:v>12.85</c:v>
                </c:pt>
                <c:pt idx="65">
                  <c:v>13.03</c:v>
                </c:pt>
                <c:pt idx="66">
                  <c:v>13.23</c:v>
                </c:pt>
                <c:pt idx="67">
                  <c:v>13.47</c:v>
                </c:pt>
                <c:pt idx="68">
                  <c:v>13.63</c:v>
                </c:pt>
                <c:pt idx="69">
                  <c:v>13.82</c:v>
                </c:pt>
                <c:pt idx="70">
                  <c:v>13.99</c:v>
                </c:pt>
                <c:pt idx="71">
                  <c:v>14.26</c:v>
                </c:pt>
                <c:pt idx="72">
                  <c:v>14.41</c:v>
                </c:pt>
                <c:pt idx="73">
                  <c:v>14.61</c:v>
                </c:pt>
                <c:pt idx="74">
                  <c:v>14.78</c:v>
                </c:pt>
                <c:pt idx="75">
                  <c:v>15.02</c:v>
                </c:pt>
                <c:pt idx="76">
                  <c:v>15.18</c:v>
                </c:pt>
                <c:pt idx="77">
                  <c:v>15.45</c:v>
                </c:pt>
                <c:pt idx="78">
                  <c:v>15.58</c:v>
                </c:pt>
                <c:pt idx="79">
                  <c:v>15.81</c:v>
                </c:pt>
                <c:pt idx="80">
                  <c:v>16.02</c:v>
                </c:pt>
                <c:pt idx="81">
                  <c:v>16.2</c:v>
                </c:pt>
                <c:pt idx="82">
                  <c:v>16.420000000000002</c:v>
                </c:pt>
                <c:pt idx="83">
                  <c:v>16.64</c:v>
                </c:pt>
                <c:pt idx="84">
                  <c:v>16.79</c:v>
                </c:pt>
                <c:pt idx="85">
                  <c:v>16.84</c:v>
                </c:pt>
                <c:pt idx="86">
                  <c:v>17.23</c:v>
                </c:pt>
                <c:pt idx="87">
                  <c:v>17.43</c:v>
                </c:pt>
                <c:pt idx="88">
                  <c:v>17.61</c:v>
                </c:pt>
                <c:pt idx="89">
                  <c:v>17.82</c:v>
                </c:pt>
                <c:pt idx="90">
                  <c:v>18.03</c:v>
                </c:pt>
                <c:pt idx="91">
                  <c:v>18.309999999999999</c:v>
                </c:pt>
                <c:pt idx="92">
                  <c:v>18.420000000000002</c:v>
                </c:pt>
                <c:pt idx="93">
                  <c:v>18.68</c:v>
                </c:pt>
                <c:pt idx="94">
                  <c:v>18.62</c:v>
                </c:pt>
                <c:pt idx="95">
                  <c:v>19.03</c:v>
                </c:pt>
                <c:pt idx="96">
                  <c:v>19.22</c:v>
                </c:pt>
                <c:pt idx="97">
                  <c:v>19.45</c:v>
                </c:pt>
                <c:pt idx="98">
                  <c:v>19.63</c:v>
                </c:pt>
                <c:pt idx="99">
                  <c:v>19.86</c:v>
                </c:pt>
                <c:pt idx="100">
                  <c:v>20.059999999999999</c:v>
                </c:pt>
                <c:pt idx="101">
                  <c:v>20.22</c:v>
                </c:pt>
                <c:pt idx="102">
                  <c:v>20.49</c:v>
                </c:pt>
                <c:pt idx="103">
                  <c:v>20.63</c:v>
                </c:pt>
                <c:pt idx="104">
                  <c:v>20.84</c:v>
                </c:pt>
                <c:pt idx="105">
                  <c:v>21.05</c:v>
                </c:pt>
                <c:pt idx="106">
                  <c:v>21.21</c:v>
                </c:pt>
                <c:pt idx="107">
                  <c:v>21.45</c:v>
                </c:pt>
                <c:pt idx="108">
                  <c:v>21.65</c:v>
                </c:pt>
                <c:pt idx="109">
                  <c:v>21.84</c:v>
                </c:pt>
                <c:pt idx="110">
                  <c:v>22.05</c:v>
                </c:pt>
                <c:pt idx="111">
                  <c:v>22.27</c:v>
                </c:pt>
                <c:pt idx="112">
                  <c:v>22.47</c:v>
                </c:pt>
                <c:pt idx="113">
                  <c:v>22.63</c:v>
                </c:pt>
                <c:pt idx="114">
                  <c:v>22.86</c:v>
                </c:pt>
                <c:pt idx="115">
                  <c:v>23.04</c:v>
                </c:pt>
                <c:pt idx="116">
                  <c:v>23.03</c:v>
                </c:pt>
                <c:pt idx="117">
                  <c:v>23.06</c:v>
                </c:pt>
                <c:pt idx="118">
                  <c:v>23.04</c:v>
                </c:pt>
                <c:pt idx="119">
                  <c:v>23.06</c:v>
                </c:pt>
                <c:pt idx="120">
                  <c:v>23.03</c:v>
                </c:pt>
              </c:numCache>
            </c:numRef>
          </c:xVal>
          <c:yVal>
            <c:numRef>
              <c:f>Sheet6!$F$2:$F$122</c:f>
              <c:numCache>
                <c:formatCode>General</c:formatCode>
                <c:ptCount val="121"/>
                <c:pt idx="0">
                  <c:v>1.2E-2</c:v>
                </c:pt>
                <c:pt idx="1">
                  <c:v>1.2E-2</c:v>
                </c:pt>
                <c:pt idx="2">
                  <c:v>1.2E-2</c:v>
                </c:pt>
                <c:pt idx="3">
                  <c:v>1.2E-2</c:v>
                </c:pt>
                <c:pt idx="4">
                  <c:v>1.2E-2</c:v>
                </c:pt>
                <c:pt idx="5">
                  <c:v>1.2E-2</c:v>
                </c:pt>
                <c:pt idx="6">
                  <c:v>1.2E-2</c:v>
                </c:pt>
                <c:pt idx="7">
                  <c:v>1.2E-2</c:v>
                </c:pt>
                <c:pt idx="8">
                  <c:v>1.2E-2</c:v>
                </c:pt>
                <c:pt idx="9">
                  <c:v>1.2E-2</c:v>
                </c:pt>
                <c:pt idx="10">
                  <c:v>1.2E-2</c:v>
                </c:pt>
                <c:pt idx="11">
                  <c:v>1.2E-2</c:v>
                </c:pt>
                <c:pt idx="12">
                  <c:v>1.2E-2</c:v>
                </c:pt>
                <c:pt idx="13">
                  <c:v>1.2E-2</c:v>
                </c:pt>
                <c:pt idx="14">
                  <c:v>1.2E-2</c:v>
                </c:pt>
                <c:pt idx="15">
                  <c:v>1.2E-2</c:v>
                </c:pt>
                <c:pt idx="16">
                  <c:v>1.2E-2</c:v>
                </c:pt>
                <c:pt idx="17">
                  <c:v>1.2E-2</c:v>
                </c:pt>
                <c:pt idx="18">
                  <c:v>1.2E-2</c:v>
                </c:pt>
                <c:pt idx="19">
                  <c:v>1.2E-2</c:v>
                </c:pt>
                <c:pt idx="20">
                  <c:v>3.1230000000000002</c:v>
                </c:pt>
                <c:pt idx="21">
                  <c:v>3.258</c:v>
                </c:pt>
                <c:pt idx="22">
                  <c:v>3.4369999999999998</c:v>
                </c:pt>
                <c:pt idx="23">
                  <c:v>3.7280000000000002</c:v>
                </c:pt>
                <c:pt idx="24">
                  <c:v>4.0599999999999996</c:v>
                </c:pt>
                <c:pt idx="25">
                  <c:v>4.391</c:v>
                </c:pt>
                <c:pt idx="26">
                  <c:v>4.6970000000000001</c:v>
                </c:pt>
                <c:pt idx="27">
                  <c:v>4.8369999999999997</c:v>
                </c:pt>
                <c:pt idx="28">
                  <c:v>4.9409999999999998</c:v>
                </c:pt>
                <c:pt idx="29">
                  <c:v>5.0410000000000004</c:v>
                </c:pt>
                <c:pt idx="30">
                  <c:v>5.0410000000000004</c:v>
                </c:pt>
                <c:pt idx="31">
                  <c:v>5.0410000000000004</c:v>
                </c:pt>
                <c:pt idx="32">
                  <c:v>5.0410000000000004</c:v>
                </c:pt>
                <c:pt idx="33">
                  <c:v>5.0380000000000003</c:v>
                </c:pt>
                <c:pt idx="34">
                  <c:v>5.0369999999999999</c:v>
                </c:pt>
                <c:pt idx="35">
                  <c:v>5.0369999999999999</c:v>
                </c:pt>
                <c:pt idx="36">
                  <c:v>5.0359999999999996</c:v>
                </c:pt>
                <c:pt idx="37">
                  <c:v>5.0359999999999996</c:v>
                </c:pt>
                <c:pt idx="38">
                  <c:v>5.0359999999999996</c:v>
                </c:pt>
                <c:pt idx="39">
                  <c:v>5.0339999999999998</c:v>
                </c:pt>
                <c:pt idx="40">
                  <c:v>5.032</c:v>
                </c:pt>
                <c:pt idx="41">
                  <c:v>5.032</c:v>
                </c:pt>
                <c:pt idx="42">
                  <c:v>5.032</c:v>
                </c:pt>
                <c:pt idx="43">
                  <c:v>5.03</c:v>
                </c:pt>
                <c:pt idx="44">
                  <c:v>5.03</c:v>
                </c:pt>
                <c:pt idx="45">
                  <c:v>5.0220000000000002</c:v>
                </c:pt>
                <c:pt idx="46">
                  <c:v>5.0209999999999999</c:v>
                </c:pt>
                <c:pt idx="47">
                  <c:v>5.0199999999999996</c:v>
                </c:pt>
                <c:pt idx="48">
                  <c:v>5.0179999999999998</c:v>
                </c:pt>
                <c:pt idx="49">
                  <c:v>5.0170000000000003</c:v>
                </c:pt>
                <c:pt idx="50">
                  <c:v>5.0149999999999997</c:v>
                </c:pt>
                <c:pt idx="51">
                  <c:v>5.0129999999999999</c:v>
                </c:pt>
                <c:pt idx="52">
                  <c:v>5.0129999999999999</c:v>
                </c:pt>
                <c:pt idx="53">
                  <c:v>5.0110000000000001</c:v>
                </c:pt>
                <c:pt idx="54">
                  <c:v>5.01</c:v>
                </c:pt>
                <c:pt idx="55">
                  <c:v>5.0090000000000003</c:v>
                </c:pt>
                <c:pt idx="56">
                  <c:v>5.0110000000000001</c:v>
                </c:pt>
                <c:pt idx="57">
                  <c:v>5.0119999999999996</c:v>
                </c:pt>
                <c:pt idx="58">
                  <c:v>5.0140000000000002</c:v>
                </c:pt>
                <c:pt idx="59">
                  <c:v>5.0119999999999996</c:v>
                </c:pt>
                <c:pt idx="60">
                  <c:v>5.0110000000000001</c:v>
                </c:pt>
                <c:pt idx="61">
                  <c:v>5.01</c:v>
                </c:pt>
                <c:pt idx="62">
                  <c:v>5.0090000000000003</c:v>
                </c:pt>
                <c:pt idx="63">
                  <c:v>5.0110000000000001</c:v>
                </c:pt>
                <c:pt idx="64">
                  <c:v>5.0090000000000003</c:v>
                </c:pt>
                <c:pt idx="65">
                  <c:v>5.0069999999999997</c:v>
                </c:pt>
                <c:pt idx="66">
                  <c:v>5.0069999999999997</c:v>
                </c:pt>
                <c:pt idx="67">
                  <c:v>5.008</c:v>
                </c:pt>
                <c:pt idx="68">
                  <c:v>5.0030000000000001</c:v>
                </c:pt>
                <c:pt idx="69">
                  <c:v>5.0049999999999999</c:v>
                </c:pt>
                <c:pt idx="70">
                  <c:v>5.0039999999999996</c:v>
                </c:pt>
                <c:pt idx="71">
                  <c:v>5.0069999999999997</c:v>
                </c:pt>
                <c:pt idx="72">
                  <c:v>5.0019999999999998</c:v>
                </c:pt>
                <c:pt idx="73">
                  <c:v>5.0010000000000003</c:v>
                </c:pt>
                <c:pt idx="74">
                  <c:v>5.0019999999999998</c:v>
                </c:pt>
                <c:pt idx="75">
                  <c:v>5.0010000000000003</c:v>
                </c:pt>
                <c:pt idx="76">
                  <c:v>5.0030000000000001</c:v>
                </c:pt>
                <c:pt idx="77">
                  <c:v>5.0019999999999998</c:v>
                </c:pt>
                <c:pt idx="78">
                  <c:v>5</c:v>
                </c:pt>
                <c:pt idx="79">
                  <c:v>4.9980000000000002</c:v>
                </c:pt>
                <c:pt idx="80">
                  <c:v>4.9960000000000004</c:v>
                </c:pt>
                <c:pt idx="81">
                  <c:v>4.9939999999999998</c:v>
                </c:pt>
                <c:pt idx="82">
                  <c:v>4.9960000000000004</c:v>
                </c:pt>
                <c:pt idx="83">
                  <c:v>4.9950000000000001</c:v>
                </c:pt>
                <c:pt idx="84">
                  <c:v>4.992</c:v>
                </c:pt>
                <c:pt idx="85">
                  <c:v>4.9930000000000003</c:v>
                </c:pt>
                <c:pt idx="86">
                  <c:v>4.9939999999999998</c:v>
                </c:pt>
                <c:pt idx="87">
                  <c:v>4.9950000000000001</c:v>
                </c:pt>
                <c:pt idx="88">
                  <c:v>4.9930000000000003</c:v>
                </c:pt>
                <c:pt idx="89">
                  <c:v>4.992</c:v>
                </c:pt>
                <c:pt idx="90">
                  <c:v>4.9950000000000001</c:v>
                </c:pt>
                <c:pt idx="91">
                  <c:v>4.9930000000000003</c:v>
                </c:pt>
                <c:pt idx="92">
                  <c:v>4.992</c:v>
                </c:pt>
                <c:pt idx="93">
                  <c:v>4.9930000000000003</c:v>
                </c:pt>
                <c:pt idx="94">
                  <c:v>4.992</c:v>
                </c:pt>
                <c:pt idx="95">
                  <c:v>4.9909999999999997</c:v>
                </c:pt>
                <c:pt idx="96">
                  <c:v>4.9909999999999997</c:v>
                </c:pt>
                <c:pt idx="97">
                  <c:v>4.9930000000000003</c:v>
                </c:pt>
                <c:pt idx="98">
                  <c:v>4.992</c:v>
                </c:pt>
                <c:pt idx="99">
                  <c:v>4.99</c:v>
                </c:pt>
                <c:pt idx="100">
                  <c:v>4.9909999999999997</c:v>
                </c:pt>
                <c:pt idx="101">
                  <c:v>4.9889999999999999</c:v>
                </c:pt>
                <c:pt idx="102">
                  <c:v>4.9909999999999997</c:v>
                </c:pt>
                <c:pt idx="103">
                  <c:v>4.9880000000000004</c:v>
                </c:pt>
                <c:pt idx="104">
                  <c:v>4.9880000000000004</c:v>
                </c:pt>
                <c:pt idx="105">
                  <c:v>4.9889999999999999</c:v>
                </c:pt>
                <c:pt idx="106">
                  <c:v>4.9870000000000001</c:v>
                </c:pt>
                <c:pt idx="107">
                  <c:v>4.9889999999999999</c:v>
                </c:pt>
                <c:pt idx="108">
                  <c:v>4.9889999999999999</c:v>
                </c:pt>
                <c:pt idx="109">
                  <c:v>4.9880000000000004</c:v>
                </c:pt>
                <c:pt idx="110">
                  <c:v>4.9880000000000004</c:v>
                </c:pt>
                <c:pt idx="111">
                  <c:v>4.9889999999999999</c:v>
                </c:pt>
                <c:pt idx="112">
                  <c:v>4.99</c:v>
                </c:pt>
                <c:pt idx="113">
                  <c:v>4.9870000000000001</c:v>
                </c:pt>
                <c:pt idx="114">
                  <c:v>4.9870000000000001</c:v>
                </c:pt>
                <c:pt idx="115">
                  <c:v>4.9880000000000004</c:v>
                </c:pt>
                <c:pt idx="116">
                  <c:v>4.9859999999999998</c:v>
                </c:pt>
                <c:pt idx="117">
                  <c:v>4.9870000000000001</c:v>
                </c:pt>
                <c:pt idx="118">
                  <c:v>4.9880000000000004</c:v>
                </c:pt>
                <c:pt idx="119">
                  <c:v>4.9880000000000004</c:v>
                </c:pt>
                <c:pt idx="120">
                  <c:v>4.9880000000000004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5E7-4DE9-BF91-57B0E6D3C4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93595936"/>
        <c:axId val="1245216160"/>
      </c:scatterChart>
      <c:valAx>
        <c:axId val="13935959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sz="800"/>
                  <a:t>单位</a:t>
                </a:r>
                <a:r>
                  <a:rPr lang="zh-CN" altLang="en-US"/>
                  <a:t>：</a:t>
                </a:r>
                <a:r>
                  <a:rPr lang="en-US" altLang="zh-CN"/>
                  <a:t>V</a:t>
                </a:r>
                <a:endParaRPr lang="zh-CN" altLang="en-US"/>
              </a:p>
            </c:rich>
          </c:tx>
          <c:layout>
            <c:manualLayout>
              <c:xMode val="edge"/>
              <c:yMode val="edge"/>
              <c:x val="0.83612150879793423"/>
              <c:y val="0.904853106015526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245216160"/>
        <c:crosses val="autoZero"/>
        <c:crossBetween val="midCat"/>
      </c:valAx>
      <c:valAx>
        <c:axId val="12452161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sz="800" baseline="0"/>
                  <a:t>单位</a:t>
                </a:r>
                <a:r>
                  <a:rPr lang="zh-CN" altLang="en-US" baseline="0"/>
                  <a:t>：</a:t>
                </a:r>
                <a:r>
                  <a:rPr lang="en-US" altLang="zh-CN" baseline="0"/>
                  <a:t>V</a:t>
                </a:r>
                <a:endParaRPr lang="zh-CN" altLang="en-US" baseline="0"/>
              </a:p>
            </c:rich>
          </c:tx>
          <c:layout>
            <c:manualLayout>
              <c:xMode val="edge"/>
              <c:yMode val="edge"/>
              <c:x val="1.5873015873015872E-2"/>
              <c:y val="0.156219648268604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3935959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200"/>
              <a:t>输出电压随负载电流的变化曲线</a:t>
            </a:r>
            <a:endParaRPr lang="en-US" altLang="zh-CN" sz="1200"/>
          </a:p>
        </c:rich>
      </c:tx>
      <c:layout>
        <c:manualLayout>
          <c:xMode val="edge"/>
          <c:yMode val="edge"/>
          <c:x val="0.24789915966386555"/>
          <c:y val="6.56455142231947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1318255806259511"/>
          <c:y val="0.23742095832112889"/>
          <c:w val="0.8427502150466486"/>
          <c:h val="0.52472260032047413"/>
        </c:manualLayout>
      </c:layout>
      <c:scatterChart>
        <c:scatterStyle val="lineMarker"/>
        <c:varyColors val="0"/>
        <c:ser>
          <c:idx val="0"/>
          <c:order val="0"/>
          <c:tx>
            <c:v>Vout-Load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Sheet7!$E$2:$E$47</c:f>
              <c:numCache>
                <c:formatCode>General</c:formatCode>
                <c:ptCount val="46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18</c:v>
                </c:pt>
                <c:pt idx="10">
                  <c:v>20</c:v>
                </c:pt>
                <c:pt idx="11">
                  <c:v>22</c:v>
                </c:pt>
                <c:pt idx="12">
                  <c:v>24</c:v>
                </c:pt>
                <c:pt idx="13">
                  <c:v>26</c:v>
                </c:pt>
                <c:pt idx="14">
                  <c:v>28</c:v>
                </c:pt>
                <c:pt idx="15">
                  <c:v>30</c:v>
                </c:pt>
                <c:pt idx="16">
                  <c:v>32</c:v>
                </c:pt>
                <c:pt idx="17">
                  <c:v>34</c:v>
                </c:pt>
                <c:pt idx="18">
                  <c:v>36</c:v>
                </c:pt>
                <c:pt idx="19">
                  <c:v>38</c:v>
                </c:pt>
                <c:pt idx="20">
                  <c:v>40</c:v>
                </c:pt>
                <c:pt idx="21">
                  <c:v>42</c:v>
                </c:pt>
                <c:pt idx="22">
                  <c:v>44</c:v>
                </c:pt>
                <c:pt idx="23">
                  <c:v>46</c:v>
                </c:pt>
                <c:pt idx="24">
                  <c:v>48</c:v>
                </c:pt>
                <c:pt idx="25">
                  <c:v>50</c:v>
                </c:pt>
                <c:pt idx="26">
                  <c:v>52</c:v>
                </c:pt>
                <c:pt idx="27">
                  <c:v>54</c:v>
                </c:pt>
                <c:pt idx="28">
                  <c:v>56</c:v>
                </c:pt>
                <c:pt idx="29">
                  <c:v>58</c:v>
                </c:pt>
                <c:pt idx="30">
                  <c:v>60</c:v>
                </c:pt>
                <c:pt idx="31">
                  <c:v>62</c:v>
                </c:pt>
                <c:pt idx="32">
                  <c:v>64</c:v>
                </c:pt>
                <c:pt idx="33">
                  <c:v>66</c:v>
                </c:pt>
                <c:pt idx="34">
                  <c:v>68</c:v>
                </c:pt>
                <c:pt idx="35">
                  <c:v>70</c:v>
                </c:pt>
                <c:pt idx="36">
                  <c:v>72</c:v>
                </c:pt>
                <c:pt idx="37">
                  <c:v>74</c:v>
                </c:pt>
                <c:pt idx="38">
                  <c:v>76</c:v>
                </c:pt>
                <c:pt idx="39">
                  <c:v>78</c:v>
                </c:pt>
                <c:pt idx="40">
                  <c:v>80</c:v>
                </c:pt>
                <c:pt idx="41">
                  <c:v>82</c:v>
                </c:pt>
                <c:pt idx="42">
                  <c:v>84</c:v>
                </c:pt>
                <c:pt idx="43">
                  <c:v>86</c:v>
                </c:pt>
                <c:pt idx="44">
                  <c:v>88</c:v>
                </c:pt>
                <c:pt idx="45">
                  <c:v>90</c:v>
                </c:pt>
              </c:numCache>
            </c:numRef>
          </c:xVal>
          <c:yVal>
            <c:numRef>
              <c:f>Sheet7!$F$2:$F$47</c:f>
              <c:numCache>
                <c:formatCode>General</c:formatCode>
                <c:ptCount val="46"/>
                <c:pt idx="0">
                  <c:v>4.9059999999999997</c:v>
                </c:pt>
                <c:pt idx="1">
                  <c:v>4.9039999999999999</c:v>
                </c:pt>
                <c:pt idx="2">
                  <c:v>4.9029999999999996</c:v>
                </c:pt>
                <c:pt idx="3">
                  <c:v>4.9000000000000004</c:v>
                </c:pt>
                <c:pt idx="4">
                  <c:v>4.9009999999999998</c:v>
                </c:pt>
                <c:pt idx="5">
                  <c:v>4.9009999999999998</c:v>
                </c:pt>
                <c:pt idx="6">
                  <c:v>4.9000000000000004</c:v>
                </c:pt>
                <c:pt idx="7">
                  <c:v>4.8979999999999997</c:v>
                </c:pt>
                <c:pt idx="8">
                  <c:v>4.899</c:v>
                </c:pt>
                <c:pt idx="9">
                  <c:v>4.8970000000000002</c:v>
                </c:pt>
                <c:pt idx="10">
                  <c:v>4.8979999999999997</c:v>
                </c:pt>
                <c:pt idx="11">
                  <c:v>4.8959999999999999</c:v>
                </c:pt>
                <c:pt idx="12">
                  <c:v>4.8949999999999996</c:v>
                </c:pt>
                <c:pt idx="13">
                  <c:v>4.8959999999999999</c:v>
                </c:pt>
                <c:pt idx="14">
                  <c:v>4.8940000000000001</c:v>
                </c:pt>
                <c:pt idx="15">
                  <c:v>4.8940000000000001</c:v>
                </c:pt>
                <c:pt idx="16">
                  <c:v>4.8920000000000003</c:v>
                </c:pt>
                <c:pt idx="17">
                  <c:v>4.891</c:v>
                </c:pt>
                <c:pt idx="18">
                  <c:v>4.891</c:v>
                </c:pt>
                <c:pt idx="19">
                  <c:v>4.8899999999999997</c:v>
                </c:pt>
                <c:pt idx="20">
                  <c:v>4.8879999999999999</c:v>
                </c:pt>
                <c:pt idx="21">
                  <c:v>4.8860000000000001</c:v>
                </c:pt>
                <c:pt idx="22">
                  <c:v>4.8849999999999998</c:v>
                </c:pt>
                <c:pt idx="23">
                  <c:v>4.8819999999999997</c:v>
                </c:pt>
                <c:pt idx="24">
                  <c:v>4.8780000000000001</c:v>
                </c:pt>
                <c:pt idx="25">
                  <c:v>4.8760000000000003</c:v>
                </c:pt>
                <c:pt idx="26">
                  <c:v>4.8710000000000004</c:v>
                </c:pt>
                <c:pt idx="27">
                  <c:v>4.867</c:v>
                </c:pt>
                <c:pt idx="28">
                  <c:v>4.8609999999999998</c:v>
                </c:pt>
                <c:pt idx="29">
                  <c:v>4.8550000000000004</c:v>
                </c:pt>
                <c:pt idx="30">
                  <c:v>4.8520000000000003</c:v>
                </c:pt>
                <c:pt idx="31">
                  <c:v>4.851</c:v>
                </c:pt>
                <c:pt idx="32">
                  <c:v>4.851</c:v>
                </c:pt>
                <c:pt idx="33">
                  <c:v>4.8520000000000003</c:v>
                </c:pt>
                <c:pt idx="34">
                  <c:v>4.8520000000000003</c:v>
                </c:pt>
                <c:pt idx="35">
                  <c:v>4.8520000000000003</c:v>
                </c:pt>
                <c:pt idx="36">
                  <c:v>4.8520000000000003</c:v>
                </c:pt>
                <c:pt idx="37">
                  <c:v>4.8520000000000003</c:v>
                </c:pt>
                <c:pt idx="38">
                  <c:v>4.8520000000000003</c:v>
                </c:pt>
                <c:pt idx="39">
                  <c:v>4.8520000000000003</c:v>
                </c:pt>
                <c:pt idx="40">
                  <c:v>4.851</c:v>
                </c:pt>
                <c:pt idx="41">
                  <c:v>4.8499999999999996</c:v>
                </c:pt>
                <c:pt idx="42">
                  <c:v>4.851</c:v>
                </c:pt>
                <c:pt idx="43">
                  <c:v>4.8499999999999996</c:v>
                </c:pt>
                <c:pt idx="44">
                  <c:v>4.8470000000000004</c:v>
                </c:pt>
                <c:pt idx="45">
                  <c:v>4.8460000000000001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205-4EBA-B202-344E700E97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02312064"/>
        <c:axId val="1245311424"/>
      </c:scatterChart>
      <c:valAx>
        <c:axId val="14023120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sz="800"/>
                  <a:t>单位</a:t>
                </a:r>
                <a:r>
                  <a:rPr lang="zh-CN" altLang="en-US" sz="900"/>
                  <a:t>：</a:t>
                </a:r>
                <a:r>
                  <a:rPr lang="en-US" altLang="zh-CN" sz="900"/>
                  <a:t>mA</a:t>
                </a:r>
                <a:endParaRPr lang="zh-CN" altLang="en-US" sz="900"/>
              </a:p>
            </c:rich>
          </c:tx>
          <c:layout>
            <c:manualLayout>
              <c:xMode val="edge"/>
              <c:yMode val="edge"/>
              <c:x val="0.80552398597234165"/>
              <c:y val="0.8591623735763881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245311424"/>
        <c:crosses val="autoZero"/>
        <c:crossBetween val="midCat"/>
      </c:valAx>
      <c:valAx>
        <c:axId val="1245311424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sz="800"/>
                  <a:t>单位</a:t>
                </a:r>
                <a:r>
                  <a:rPr lang="zh-CN" altLang="en-US" sz="900"/>
                  <a:t>：</a:t>
                </a:r>
                <a:r>
                  <a:rPr lang="en-US" altLang="zh-CN" sz="900"/>
                  <a:t>V</a:t>
                </a:r>
                <a:endParaRPr lang="zh-CN" altLang="en-US" sz="900"/>
              </a:p>
            </c:rich>
          </c:tx>
          <c:layout>
            <c:manualLayout>
              <c:xMode val="edge"/>
              <c:yMode val="edge"/>
              <c:x val="1.680672268907563E-2"/>
              <c:y val="0.2645522838091627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02312064"/>
        <c:crosses val="autoZero"/>
        <c:crossBetween val="midCat"/>
        <c:majorUnit val="1"/>
        <c:minorUnit val="0.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D426CC-2692-4728-80F9-2E8FA207D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TC7005B数据手册初版1</Template>
  <TotalTime>121</TotalTime>
  <Pages>12</Pages>
  <Words>527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Links>
    <vt:vector size="282" baseType="variant">
      <vt:variant>
        <vt:i4>1245240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_Toc435382162</vt:lpwstr>
      </vt:variant>
      <vt:variant>
        <vt:i4>1245240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_Toc435382161</vt:lpwstr>
      </vt:variant>
      <vt:variant>
        <vt:i4>1245240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_Toc435382160</vt:lpwstr>
      </vt:variant>
      <vt:variant>
        <vt:i4>1048632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_Toc435382159</vt:lpwstr>
      </vt:variant>
      <vt:variant>
        <vt:i4>1048632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_Toc435382158</vt:lpwstr>
      </vt:variant>
      <vt:variant>
        <vt:i4>1048632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_Toc435382157</vt:lpwstr>
      </vt:variant>
      <vt:variant>
        <vt:i4>1048632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_Toc435382156</vt:lpwstr>
      </vt:variant>
      <vt:variant>
        <vt:i4>1048632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_Toc435382155</vt:lpwstr>
      </vt:variant>
      <vt:variant>
        <vt:i4>1048632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_Toc435382154</vt:lpwstr>
      </vt:variant>
      <vt:variant>
        <vt:i4>1048632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_Toc435382153</vt:lpwstr>
      </vt:variant>
      <vt:variant>
        <vt:i4>1048632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_Toc435382152</vt:lpwstr>
      </vt:variant>
      <vt:variant>
        <vt:i4>1048632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_Toc435382151</vt:lpwstr>
      </vt:variant>
      <vt:variant>
        <vt:i4>1048632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_Toc435382150</vt:lpwstr>
      </vt:variant>
      <vt:variant>
        <vt:i4>1114168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_Toc435382149</vt:lpwstr>
      </vt:variant>
      <vt:variant>
        <vt:i4>1114168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_Toc435382148</vt:lpwstr>
      </vt:variant>
      <vt:variant>
        <vt:i4>1114168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_Toc435382147</vt:lpwstr>
      </vt:variant>
      <vt:variant>
        <vt:i4>1114168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_Toc435382146</vt:lpwstr>
      </vt:variant>
      <vt:variant>
        <vt:i4>1114168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_Toc435382145</vt:lpwstr>
      </vt:variant>
      <vt:variant>
        <vt:i4>1114168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_Toc435382144</vt:lpwstr>
      </vt:variant>
      <vt:variant>
        <vt:i4>1114168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_Toc435382143</vt:lpwstr>
      </vt:variant>
      <vt:variant>
        <vt:i4>1114168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_Toc435382142</vt:lpwstr>
      </vt:variant>
      <vt:variant>
        <vt:i4>1114168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_Toc435382141</vt:lpwstr>
      </vt:variant>
      <vt:variant>
        <vt:i4>1114168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_Toc435382140</vt:lpwstr>
      </vt:variant>
      <vt:variant>
        <vt:i4>1441848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_Toc435382139</vt:lpwstr>
      </vt:variant>
      <vt:variant>
        <vt:i4>1441848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_Toc435382138</vt:lpwstr>
      </vt:variant>
      <vt:variant>
        <vt:i4>1441848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_Toc435382137</vt:lpwstr>
      </vt:variant>
      <vt:variant>
        <vt:i4>1441848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_Toc435382136</vt:lpwstr>
      </vt:variant>
      <vt:variant>
        <vt:i4>1441848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_Toc435382135</vt:lpwstr>
      </vt:variant>
      <vt:variant>
        <vt:i4>1441848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_Toc435382134</vt:lpwstr>
      </vt:variant>
      <vt:variant>
        <vt:i4>1441848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_Toc435382133</vt:lpwstr>
      </vt:variant>
      <vt:variant>
        <vt:i4>1441848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_Toc435382132</vt:lpwstr>
      </vt:variant>
      <vt:variant>
        <vt:i4>1441848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_Toc435382131</vt:lpwstr>
      </vt:variant>
      <vt:variant>
        <vt:i4>1441848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_Toc435382130</vt:lpwstr>
      </vt:variant>
      <vt:variant>
        <vt:i4>1507384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_Toc435382129</vt:lpwstr>
      </vt:variant>
      <vt:variant>
        <vt:i4>1507384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_Toc435382128</vt:lpwstr>
      </vt:variant>
      <vt:variant>
        <vt:i4>1507384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_Toc435382127</vt:lpwstr>
      </vt:variant>
      <vt:variant>
        <vt:i4>1507384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_Toc435382126</vt:lpwstr>
      </vt:variant>
      <vt:variant>
        <vt:i4>1507384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_Toc435382125</vt:lpwstr>
      </vt:variant>
      <vt:variant>
        <vt:i4>1507384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_Toc435382124</vt:lpwstr>
      </vt:variant>
      <vt:variant>
        <vt:i4>1507384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_Toc435382123</vt:lpwstr>
      </vt:variant>
      <vt:variant>
        <vt:i4>1507384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_Toc435382122</vt:lpwstr>
      </vt:variant>
      <vt:variant>
        <vt:i4>1507384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_Toc435382121</vt:lpwstr>
      </vt:variant>
      <vt:variant>
        <vt:i4>1507384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_Toc435382120</vt:lpwstr>
      </vt:variant>
      <vt:variant>
        <vt:i4>1310776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_Toc435382119</vt:lpwstr>
      </vt:variant>
      <vt:variant>
        <vt:i4>1310776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_Toc435382118</vt:lpwstr>
      </vt:variant>
      <vt:variant>
        <vt:i4>1310776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_Toc435382117</vt:lpwstr>
      </vt:variant>
      <vt:variant>
        <vt:i4>1310776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_Toc435382116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TC7005B芯片数据手册</dc:title>
  <dc:subject/>
  <dc:creator>张明峰</dc:creator>
  <cp:keywords/>
  <dc:description/>
  <cp:lastModifiedBy>wmx</cp:lastModifiedBy>
  <cp:revision>101</cp:revision>
  <cp:lastPrinted>2015-04-22T13:43:00Z</cp:lastPrinted>
  <dcterms:created xsi:type="dcterms:W3CDTF">2019-06-01T06:24:00Z</dcterms:created>
  <dcterms:modified xsi:type="dcterms:W3CDTF">2020-04-13T06:13:00Z</dcterms:modified>
</cp:coreProperties>
</file>